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4943E" w14:textId="77777777" w:rsidR="00C93973" w:rsidRDefault="00C93973" w:rsidP="00DD5124">
      <w:pPr>
        <w:pStyle w:val="NoSpacing"/>
        <w:jc w:val="center"/>
        <w:rPr>
          <w:b/>
          <w:color w:val="000000" w:themeColor="text1"/>
        </w:rPr>
      </w:pPr>
    </w:p>
    <w:p w14:paraId="0956ED1D" w14:textId="37B5DF39" w:rsidR="00CA047F" w:rsidRPr="00C93973" w:rsidRDefault="002757E1" w:rsidP="00C93973">
      <w:pPr>
        <w:pStyle w:val="NoSpacing"/>
        <w:jc w:val="center"/>
        <w:rPr>
          <w:b/>
          <w:color w:val="000000" w:themeColor="text1"/>
          <w:sz w:val="28"/>
          <w:szCs w:val="28"/>
        </w:rPr>
      </w:pPr>
      <w:r w:rsidRPr="00C93973">
        <w:rPr>
          <w:b/>
          <w:color w:val="000000" w:themeColor="text1"/>
          <w:sz w:val="28"/>
          <w:szCs w:val="28"/>
        </w:rPr>
        <w:t>Evidencija</w:t>
      </w:r>
      <w:r w:rsidR="00DD5124" w:rsidRPr="00C93973">
        <w:rPr>
          <w:b/>
          <w:color w:val="000000" w:themeColor="text1"/>
          <w:sz w:val="28"/>
          <w:szCs w:val="28"/>
        </w:rPr>
        <w:t xml:space="preserve"> </w:t>
      </w:r>
      <w:r w:rsidR="00E734E7" w:rsidRPr="00C93973">
        <w:rPr>
          <w:b/>
          <w:color w:val="000000" w:themeColor="text1"/>
          <w:sz w:val="28"/>
          <w:szCs w:val="28"/>
        </w:rPr>
        <w:t>odlaska</w:t>
      </w:r>
      <w:r w:rsidR="00193993" w:rsidRPr="00C93973">
        <w:rPr>
          <w:b/>
          <w:color w:val="000000" w:themeColor="text1"/>
          <w:sz w:val="28"/>
          <w:szCs w:val="28"/>
        </w:rPr>
        <w:t xml:space="preserve"> djelatnika</w:t>
      </w:r>
      <w:r w:rsidR="00DD5124" w:rsidRPr="00C93973">
        <w:rPr>
          <w:b/>
          <w:color w:val="000000" w:themeColor="text1"/>
          <w:sz w:val="28"/>
          <w:szCs w:val="28"/>
        </w:rPr>
        <w:t xml:space="preserve"> </w:t>
      </w:r>
      <w:r w:rsidR="00CA047F" w:rsidRPr="00C93973">
        <w:rPr>
          <w:b/>
          <w:color w:val="000000" w:themeColor="text1"/>
          <w:sz w:val="28"/>
          <w:szCs w:val="28"/>
        </w:rPr>
        <w:t>Edukacijsko-rehabilitacijsko</w:t>
      </w:r>
      <w:r w:rsidR="00E734E7" w:rsidRPr="00C93973">
        <w:rPr>
          <w:b/>
          <w:color w:val="000000" w:themeColor="text1"/>
          <w:sz w:val="28"/>
          <w:szCs w:val="28"/>
        </w:rPr>
        <w:t>g</w:t>
      </w:r>
      <w:r w:rsidR="00CA047F" w:rsidRPr="00C93973">
        <w:rPr>
          <w:b/>
          <w:color w:val="000000" w:themeColor="text1"/>
          <w:sz w:val="28"/>
          <w:szCs w:val="28"/>
        </w:rPr>
        <w:t xml:space="preserve"> fakultet</w:t>
      </w:r>
      <w:r w:rsidR="00E734E7" w:rsidRPr="00C93973">
        <w:rPr>
          <w:b/>
          <w:color w:val="000000" w:themeColor="text1"/>
          <w:sz w:val="28"/>
          <w:szCs w:val="28"/>
        </w:rPr>
        <w:t>a</w:t>
      </w:r>
      <w:r w:rsidR="00C93973" w:rsidRPr="00C93973">
        <w:rPr>
          <w:b/>
          <w:color w:val="000000" w:themeColor="text1"/>
          <w:sz w:val="28"/>
          <w:szCs w:val="28"/>
        </w:rPr>
        <w:t xml:space="preserve"> </w:t>
      </w:r>
      <w:r w:rsidR="00E734E7" w:rsidRPr="00C93973">
        <w:rPr>
          <w:b/>
          <w:color w:val="000000" w:themeColor="text1"/>
          <w:sz w:val="28"/>
          <w:szCs w:val="28"/>
        </w:rPr>
        <w:t>u inozemstvo</w:t>
      </w:r>
      <w:r w:rsidR="00C93973">
        <w:rPr>
          <w:b/>
          <w:color w:val="000000" w:themeColor="text1"/>
          <w:sz w:val="28"/>
          <w:szCs w:val="28"/>
        </w:rPr>
        <w:t xml:space="preserve"> u okviru programa mobilosti ili temeljem individualnog dogovora</w:t>
      </w:r>
    </w:p>
    <w:p w14:paraId="66D325C2" w14:textId="77777777" w:rsidR="008E2EF2" w:rsidRPr="006471BB" w:rsidRDefault="008E2EF2" w:rsidP="006471BB">
      <w:pPr>
        <w:pStyle w:val="NoSpacing"/>
        <w:rPr>
          <w:b/>
        </w:rPr>
      </w:pPr>
    </w:p>
    <w:p w14:paraId="4C4E49ED" w14:textId="77777777" w:rsidR="00C93973" w:rsidRPr="00E734E7" w:rsidRDefault="00C93973" w:rsidP="00E734E7">
      <w:pPr>
        <w:pStyle w:val="NoSpacing"/>
        <w:rPr>
          <w:i/>
          <w:color w:val="FF0000"/>
        </w:rPr>
      </w:pPr>
    </w:p>
    <w:tbl>
      <w:tblPr>
        <w:tblW w:w="10015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6402"/>
      </w:tblGrid>
      <w:tr w:rsidR="006471BB" w:rsidRPr="00F53C61" w14:paraId="5D11C996" w14:textId="77777777" w:rsidTr="00946058">
        <w:trPr>
          <w:trHeight w:val="405"/>
        </w:trPr>
        <w:tc>
          <w:tcPr>
            <w:tcW w:w="3613" w:type="dxa"/>
            <w:shd w:val="clear" w:color="auto" w:fill="B8CCE4" w:themeFill="accent1" w:themeFillTint="66"/>
          </w:tcPr>
          <w:p w14:paraId="13AB6EB0" w14:textId="77777777" w:rsidR="006471BB" w:rsidRPr="00F53C61" w:rsidRDefault="006471BB" w:rsidP="00193993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 xml:space="preserve">Ime i prezime </w:t>
            </w:r>
          </w:p>
        </w:tc>
        <w:tc>
          <w:tcPr>
            <w:tcW w:w="6402" w:type="dxa"/>
          </w:tcPr>
          <w:p w14:paraId="0DC90D9A" w14:textId="77777777" w:rsidR="006471BB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32C224FD" w14:textId="77777777" w:rsidR="001B4D02" w:rsidRPr="00F53C61" w:rsidRDefault="001B4D02" w:rsidP="006471BB">
            <w:pPr>
              <w:pStyle w:val="NoSpacing"/>
              <w:rPr>
                <w:sz w:val="22"/>
                <w:szCs w:val="22"/>
              </w:rPr>
            </w:pPr>
          </w:p>
        </w:tc>
      </w:tr>
      <w:tr w:rsidR="006471BB" w:rsidRPr="00F53C61" w14:paraId="7BFD3C06" w14:textId="77777777" w:rsidTr="00946058">
        <w:trPr>
          <w:trHeight w:val="421"/>
        </w:trPr>
        <w:tc>
          <w:tcPr>
            <w:tcW w:w="3613" w:type="dxa"/>
            <w:shd w:val="clear" w:color="auto" w:fill="B8CCE4" w:themeFill="accent1" w:themeFillTint="66"/>
          </w:tcPr>
          <w:p w14:paraId="0E6F6ADE" w14:textId="77777777" w:rsidR="006471BB" w:rsidRPr="00F53C61" w:rsidRDefault="00E734E7" w:rsidP="00E734E7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>Sveučilište, fakultet na koji odlazi</w:t>
            </w:r>
            <w:r w:rsidR="006471BB" w:rsidRPr="00F53C61">
              <w:rPr>
                <w:sz w:val="22"/>
                <w:szCs w:val="22"/>
              </w:rPr>
              <w:t xml:space="preserve"> </w:t>
            </w:r>
          </w:p>
        </w:tc>
        <w:tc>
          <w:tcPr>
            <w:tcW w:w="6402" w:type="dxa"/>
          </w:tcPr>
          <w:p w14:paraId="30BD8FC0" w14:textId="77777777" w:rsidR="006471BB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63638549" w14:textId="77777777" w:rsidR="001B4D02" w:rsidRPr="00F53C61" w:rsidRDefault="001B4D02" w:rsidP="006471BB">
            <w:pPr>
              <w:pStyle w:val="NoSpacing"/>
              <w:rPr>
                <w:sz w:val="22"/>
                <w:szCs w:val="22"/>
              </w:rPr>
            </w:pPr>
          </w:p>
        </w:tc>
      </w:tr>
      <w:tr w:rsidR="006471BB" w:rsidRPr="00F53C61" w14:paraId="7A50FC8B" w14:textId="77777777" w:rsidTr="00946058">
        <w:trPr>
          <w:trHeight w:val="365"/>
        </w:trPr>
        <w:tc>
          <w:tcPr>
            <w:tcW w:w="3613" w:type="dxa"/>
            <w:shd w:val="clear" w:color="auto" w:fill="B8CCE4" w:themeFill="accent1" w:themeFillTint="66"/>
          </w:tcPr>
          <w:p w14:paraId="3CF4B1B5" w14:textId="77777777" w:rsidR="006471BB" w:rsidRPr="00F53C61" w:rsidRDefault="006471BB" w:rsidP="008E2EF2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 xml:space="preserve">Akademska godina, semestar </w:t>
            </w:r>
          </w:p>
        </w:tc>
        <w:tc>
          <w:tcPr>
            <w:tcW w:w="6402" w:type="dxa"/>
          </w:tcPr>
          <w:p w14:paraId="387C6865" w14:textId="77777777" w:rsidR="006471BB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12524C97" w14:textId="77777777" w:rsidR="001B4D02" w:rsidRPr="00F53C61" w:rsidRDefault="001B4D02" w:rsidP="006471BB">
            <w:pPr>
              <w:pStyle w:val="NoSpacing"/>
              <w:rPr>
                <w:sz w:val="22"/>
                <w:szCs w:val="22"/>
              </w:rPr>
            </w:pPr>
          </w:p>
        </w:tc>
      </w:tr>
      <w:tr w:rsidR="006471BB" w:rsidRPr="00F53C61" w14:paraId="212D462F" w14:textId="77777777" w:rsidTr="00946058">
        <w:trPr>
          <w:trHeight w:val="393"/>
        </w:trPr>
        <w:tc>
          <w:tcPr>
            <w:tcW w:w="3613" w:type="dxa"/>
            <w:shd w:val="clear" w:color="auto" w:fill="B8CCE4" w:themeFill="accent1" w:themeFillTint="66"/>
          </w:tcPr>
          <w:p w14:paraId="0FF54979" w14:textId="77777777" w:rsidR="006471BB" w:rsidRPr="00F53C61" w:rsidRDefault="008E2EF2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>Trajanje boravka (datumi)</w:t>
            </w:r>
          </w:p>
        </w:tc>
        <w:tc>
          <w:tcPr>
            <w:tcW w:w="6402" w:type="dxa"/>
          </w:tcPr>
          <w:p w14:paraId="627A917F" w14:textId="77777777" w:rsidR="006471BB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50106CDD" w14:textId="77777777" w:rsidR="001B4D02" w:rsidRPr="00F53C61" w:rsidRDefault="001B4D02" w:rsidP="006471BB">
            <w:pPr>
              <w:pStyle w:val="NoSpacing"/>
              <w:rPr>
                <w:sz w:val="22"/>
                <w:szCs w:val="22"/>
              </w:rPr>
            </w:pPr>
          </w:p>
        </w:tc>
      </w:tr>
      <w:tr w:rsidR="006471BB" w:rsidRPr="00F53C61" w14:paraId="5F7D1EA6" w14:textId="77777777" w:rsidTr="00946058">
        <w:trPr>
          <w:trHeight w:val="505"/>
        </w:trPr>
        <w:tc>
          <w:tcPr>
            <w:tcW w:w="3613" w:type="dxa"/>
            <w:shd w:val="clear" w:color="auto" w:fill="B8CCE4" w:themeFill="accent1" w:themeFillTint="66"/>
          </w:tcPr>
          <w:p w14:paraId="60EA4221" w14:textId="77777777" w:rsidR="006471BB" w:rsidRPr="00F53C61" w:rsidRDefault="008E2EF2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>Svrha posjeta</w:t>
            </w:r>
          </w:p>
          <w:p w14:paraId="15F7C9A7" w14:textId="77777777" w:rsidR="006471BB" w:rsidRPr="00F53C61" w:rsidRDefault="006471BB" w:rsidP="006471BB">
            <w:pPr>
              <w:pStyle w:val="NoSpacing"/>
              <w:rPr>
                <w:i/>
                <w:sz w:val="22"/>
                <w:szCs w:val="22"/>
              </w:rPr>
            </w:pPr>
            <w:r w:rsidRPr="00F53C61">
              <w:rPr>
                <w:i/>
                <w:sz w:val="22"/>
                <w:szCs w:val="22"/>
              </w:rPr>
              <w:t xml:space="preserve">* predavanje, stručno/znanstveno </w:t>
            </w:r>
          </w:p>
          <w:p w14:paraId="5DFFC117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i/>
                <w:sz w:val="22"/>
                <w:szCs w:val="22"/>
              </w:rPr>
              <w:t>usavršavanje, dogovor o suradnji, ostalo</w:t>
            </w:r>
          </w:p>
        </w:tc>
        <w:tc>
          <w:tcPr>
            <w:tcW w:w="6402" w:type="dxa"/>
          </w:tcPr>
          <w:p w14:paraId="379F7CC0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7C81B314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16C00499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</w:tc>
      </w:tr>
      <w:tr w:rsidR="006471BB" w:rsidRPr="00F53C61" w14:paraId="57A58BA6" w14:textId="77777777" w:rsidTr="00946058">
        <w:trPr>
          <w:trHeight w:val="1274"/>
        </w:trPr>
        <w:tc>
          <w:tcPr>
            <w:tcW w:w="3613" w:type="dxa"/>
            <w:shd w:val="clear" w:color="auto" w:fill="B8CCE4" w:themeFill="accent1" w:themeFillTint="66"/>
          </w:tcPr>
          <w:p w14:paraId="5E0DA191" w14:textId="77777777" w:rsidR="008E2EF2" w:rsidRPr="00F53C61" w:rsidRDefault="008E2EF2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>Organizacija posjeta</w:t>
            </w:r>
          </w:p>
          <w:p w14:paraId="4BFC1AA8" w14:textId="77777777" w:rsidR="008E2EF2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 xml:space="preserve">a) pojednačni dogovor </w:t>
            </w:r>
          </w:p>
          <w:p w14:paraId="219776D9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 xml:space="preserve">b) institucionalizirana suradnja </w:t>
            </w:r>
          </w:p>
          <w:p w14:paraId="71F2EBEA" w14:textId="135A9406" w:rsidR="006471BB" w:rsidRPr="00F53C61" w:rsidRDefault="006471BB" w:rsidP="006471BB">
            <w:pPr>
              <w:pStyle w:val="NoSpacing"/>
              <w:rPr>
                <w:i/>
                <w:iCs/>
                <w:sz w:val="22"/>
                <w:szCs w:val="22"/>
              </w:rPr>
            </w:pPr>
            <w:r w:rsidRPr="00F53C61">
              <w:rPr>
                <w:i/>
                <w:iCs/>
                <w:sz w:val="22"/>
                <w:szCs w:val="22"/>
              </w:rPr>
              <w:t xml:space="preserve">(Erasmus, bilateralni ugovor, </w:t>
            </w:r>
            <w:r w:rsidR="00F53C61" w:rsidRPr="00F53C61">
              <w:rPr>
                <w:i/>
                <w:iCs/>
                <w:sz w:val="22"/>
                <w:szCs w:val="22"/>
              </w:rPr>
              <w:t xml:space="preserve">Akademska mobilnost, </w:t>
            </w:r>
            <w:r w:rsidR="008E2EF2" w:rsidRPr="00F53C61">
              <w:rPr>
                <w:i/>
                <w:iCs/>
                <w:sz w:val="22"/>
                <w:szCs w:val="22"/>
              </w:rPr>
              <w:t>o</w:t>
            </w:r>
            <w:r w:rsidRPr="00F53C61">
              <w:rPr>
                <w:i/>
                <w:iCs/>
                <w:sz w:val="22"/>
                <w:szCs w:val="22"/>
              </w:rPr>
              <w:t>stalo</w:t>
            </w:r>
            <w:r w:rsidR="008E2EF2" w:rsidRPr="00F53C61">
              <w:rPr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6402" w:type="dxa"/>
          </w:tcPr>
          <w:p w14:paraId="0F515A7C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3F08FEDE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572670D9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78C42BBD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18CEFBFB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</w:tc>
      </w:tr>
      <w:tr w:rsidR="006471BB" w:rsidRPr="00F53C61" w14:paraId="43AA253C" w14:textId="77777777" w:rsidTr="00946058">
        <w:trPr>
          <w:trHeight w:val="1281"/>
        </w:trPr>
        <w:tc>
          <w:tcPr>
            <w:tcW w:w="3613" w:type="dxa"/>
            <w:shd w:val="clear" w:color="auto" w:fill="B8CCE4" w:themeFill="accent1" w:themeFillTint="66"/>
          </w:tcPr>
          <w:p w14:paraId="04EB3361" w14:textId="77777777" w:rsidR="00E734E7" w:rsidRDefault="008E2EF2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>Financiranje posjeta</w:t>
            </w:r>
          </w:p>
          <w:p w14:paraId="24EC2BD7" w14:textId="77777777" w:rsidR="00F53C61" w:rsidRPr="00F53C61" w:rsidRDefault="00F53C61" w:rsidP="006471BB">
            <w:pPr>
              <w:pStyle w:val="NoSpacing"/>
              <w:rPr>
                <w:sz w:val="22"/>
                <w:szCs w:val="22"/>
              </w:rPr>
            </w:pPr>
          </w:p>
          <w:p w14:paraId="0C21E259" w14:textId="4CF7310E" w:rsidR="006471BB" w:rsidRPr="00F53C61" w:rsidRDefault="00F53C61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i/>
                <w:iCs/>
                <w:sz w:val="22"/>
                <w:szCs w:val="22"/>
              </w:rPr>
              <w:t>(Erasmus, bilateralni ugovori, Akademska mobilnost, ostalo)</w:t>
            </w:r>
          </w:p>
        </w:tc>
        <w:tc>
          <w:tcPr>
            <w:tcW w:w="6402" w:type="dxa"/>
          </w:tcPr>
          <w:p w14:paraId="0AF521B7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791B117D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1E7AE877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6C34E10A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</w:tc>
      </w:tr>
      <w:tr w:rsidR="006471BB" w:rsidRPr="00F53C61" w14:paraId="4E878734" w14:textId="77777777" w:rsidTr="00CC7D28">
        <w:trPr>
          <w:trHeight w:val="4161"/>
        </w:trPr>
        <w:tc>
          <w:tcPr>
            <w:tcW w:w="3613" w:type="dxa"/>
            <w:shd w:val="clear" w:color="auto" w:fill="B8CCE4" w:themeFill="accent1" w:themeFillTint="66"/>
          </w:tcPr>
          <w:p w14:paraId="71633826" w14:textId="77777777" w:rsidR="006471BB" w:rsidRPr="00F53C61" w:rsidRDefault="00E734E7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sz w:val="22"/>
                <w:szCs w:val="22"/>
              </w:rPr>
              <w:t>Očekivani r</w:t>
            </w:r>
            <w:r w:rsidR="006471BB" w:rsidRPr="00F53C61">
              <w:rPr>
                <w:sz w:val="22"/>
                <w:szCs w:val="22"/>
              </w:rPr>
              <w:t xml:space="preserve">ezultat posjeta </w:t>
            </w:r>
          </w:p>
          <w:p w14:paraId="4582EC0F" w14:textId="4794D20F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  <w:r w:rsidRPr="00F53C61">
              <w:rPr>
                <w:i/>
                <w:sz w:val="22"/>
                <w:szCs w:val="22"/>
              </w:rPr>
              <w:t xml:space="preserve">* </w:t>
            </w:r>
            <w:r w:rsidRPr="00F53C61">
              <w:rPr>
                <w:sz w:val="22"/>
                <w:szCs w:val="22"/>
              </w:rPr>
              <w:t xml:space="preserve">kratki opis aktivnosti, predmet u okviru kojeg je održano predavanje, </w:t>
            </w:r>
            <w:r w:rsidR="008E2EF2" w:rsidRPr="00F53C61">
              <w:rPr>
                <w:sz w:val="22"/>
                <w:szCs w:val="22"/>
              </w:rPr>
              <w:t xml:space="preserve">komentari, </w:t>
            </w:r>
            <w:r w:rsidRPr="00F53C61">
              <w:rPr>
                <w:sz w:val="22"/>
                <w:szCs w:val="22"/>
              </w:rPr>
              <w:t xml:space="preserve">itd. </w:t>
            </w:r>
          </w:p>
          <w:p w14:paraId="4AA6D1EB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7CCFEF5F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501F08E5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51A51CEC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46535A82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06C3FFBA" w14:textId="77777777" w:rsidR="006471BB" w:rsidRPr="00F53C61" w:rsidRDefault="006471BB" w:rsidP="006471BB">
            <w:pPr>
              <w:pStyle w:val="NoSpacing"/>
              <w:rPr>
                <w:b/>
                <w:sz w:val="22"/>
                <w:szCs w:val="22"/>
              </w:rPr>
            </w:pPr>
          </w:p>
          <w:p w14:paraId="28363586" w14:textId="77777777" w:rsidR="006471BB" w:rsidRPr="00F53C61" w:rsidRDefault="006471BB" w:rsidP="006471BB">
            <w:pPr>
              <w:pStyle w:val="NoSpacing"/>
              <w:rPr>
                <w:b/>
                <w:sz w:val="22"/>
                <w:szCs w:val="22"/>
              </w:rPr>
            </w:pPr>
          </w:p>
          <w:p w14:paraId="42B01CF0" w14:textId="77777777" w:rsidR="006471BB" w:rsidRPr="00F53C61" w:rsidRDefault="006471BB" w:rsidP="006471BB">
            <w:pPr>
              <w:pStyle w:val="NoSpacing"/>
              <w:rPr>
                <w:b/>
                <w:sz w:val="22"/>
                <w:szCs w:val="22"/>
              </w:rPr>
            </w:pPr>
          </w:p>
          <w:p w14:paraId="7952F30F" w14:textId="77777777" w:rsidR="006471BB" w:rsidRPr="00F53C61" w:rsidRDefault="006471BB" w:rsidP="006471BB">
            <w:pPr>
              <w:pStyle w:val="NoSpacing"/>
              <w:rPr>
                <w:b/>
                <w:sz w:val="22"/>
                <w:szCs w:val="22"/>
              </w:rPr>
            </w:pPr>
          </w:p>
          <w:p w14:paraId="7E437869" w14:textId="77777777" w:rsidR="006471BB" w:rsidRPr="00F53C61" w:rsidRDefault="006471BB" w:rsidP="006471BB">
            <w:pPr>
              <w:pStyle w:val="NoSpacing"/>
              <w:rPr>
                <w:b/>
                <w:sz w:val="22"/>
                <w:szCs w:val="22"/>
              </w:rPr>
            </w:pPr>
          </w:p>
          <w:p w14:paraId="7D6F5EFC" w14:textId="77777777" w:rsidR="006471BB" w:rsidRPr="00F53C61" w:rsidRDefault="006471BB" w:rsidP="006471BB">
            <w:pPr>
              <w:pStyle w:val="NoSpacing"/>
              <w:rPr>
                <w:b/>
                <w:sz w:val="22"/>
                <w:szCs w:val="22"/>
              </w:rPr>
            </w:pPr>
          </w:p>
          <w:p w14:paraId="349BD9B7" w14:textId="77777777" w:rsidR="006471BB" w:rsidRPr="00F53C61" w:rsidRDefault="006471BB" w:rsidP="006471BB">
            <w:pPr>
              <w:pStyle w:val="NoSpacing"/>
              <w:rPr>
                <w:b/>
                <w:sz w:val="22"/>
                <w:szCs w:val="22"/>
              </w:rPr>
            </w:pPr>
          </w:p>
          <w:p w14:paraId="59FC182C" w14:textId="77777777" w:rsidR="008E2EF2" w:rsidRPr="00F53C61" w:rsidRDefault="008E2EF2" w:rsidP="006471BB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6402" w:type="dxa"/>
          </w:tcPr>
          <w:p w14:paraId="37382FE5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01922ADA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5F82ABAF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33014526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52C68950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258E98FB" w14:textId="77777777" w:rsidR="006471BB" w:rsidRPr="00F53C61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hr-HR"/>
              </w:rPr>
            </w:pPr>
          </w:p>
          <w:p w14:paraId="6A8FA3A2" w14:textId="77777777" w:rsidR="006471BB" w:rsidRPr="00F53C61" w:rsidRDefault="006471BB" w:rsidP="006471BB">
            <w:pPr>
              <w:pStyle w:val="NoSpacing"/>
              <w:rPr>
                <w:sz w:val="22"/>
                <w:szCs w:val="22"/>
              </w:rPr>
            </w:pPr>
          </w:p>
          <w:p w14:paraId="23855E83" w14:textId="77777777" w:rsidR="00915801" w:rsidRPr="00F53C61" w:rsidRDefault="00915801" w:rsidP="006471BB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30EF4353" w14:textId="77777777" w:rsidR="00F53C61" w:rsidRDefault="00F53C61" w:rsidP="00F53C61">
      <w:pPr>
        <w:pStyle w:val="NoSpacing"/>
        <w:ind w:left="-567"/>
        <w:jc w:val="both"/>
        <w:rPr>
          <w:b/>
          <w:sz w:val="22"/>
          <w:szCs w:val="22"/>
        </w:rPr>
      </w:pPr>
    </w:p>
    <w:p w14:paraId="0845ABC9" w14:textId="10308872" w:rsidR="004151DB" w:rsidRPr="00F53C61" w:rsidRDefault="00CC7D28" w:rsidP="00F53C61">
      <w:pPr>
        <w:pStyle w:val="NoSpacing"/>
        <w:ind w:left="-567"/>
        <w:jc w:val="both"/>
        <w:rPr>
          <w:b/>
          <w:color w:val="FF0000"/>
          <w:sz w:val="22"/>
          <w:szCs w:val="22"/>
        </w:rPr>
      </w:pPr>
      <w:r w:rsidRPr="00F53C61">
        <w:rPr>
          <w:b/>
          <w:sz w:val="22"/>
          <w:szCs w:val="22"/>
        </w:rPr>
        <w:t xml:space="preserve">Ispunjeni </w:t>
      </w:r>
      <w:r w:rsidR="004151DB" w:rsidRPr="00F53C61">
        <w:rPr>
          <w:b/>
          <w:sz w:val="22"/>
          <w:szCs w:val="22"/>
        </w:rPr>
        <w:t xml:space="preserve">obrazac poslati </w:t>
      </w:r>
      <w:r w:rsidR="00C93973" w:rsidRPr="00F53C61">
        <w:rPr>
          <w:b/>
          <w:sz w:val="22"/>
          <w:szCs w:val="22"/>
        </w:rPr>
        <w:t xml:space="preserve">Uredu za projeke i </w:t>
      </w:r>
      <w:r w:rsidR="00DD5124" w:rsidRPr="00F53C61">
        <w:rPr>
          <w:b/>
          <w:sz w:val="22"/>
          <w:szCs w:val="22"/>
        </w:rPr>
        <w:t>međunarodnu suradnju</w:t>
      </w:r>
      <w:r w:rsidR="004151DB" w:rsidRPr="00F53C61">
        <w:rPr>
          <w:b/>
          <w:sz w:val="22"/>
          <w:szCs w:val="22"/>
        </w:rPr>
        <w:t xml:space="preserve"> </w:t>
      </w:r>
      <w:hyperlink r:id="rId8" w:history="1">
        <w:r w:rsidR="00C93973" w:rsidRPr="00F53C61">
          <w:rPr>
            <w:rStyle w:val="Hyperlink"/>
            <w:b/>
            <w:sz w:val="22"/>
            <w:szCs w:val="22"/>
          </w:rPr>
          <w:t>vesna.cavic@erf.unizg.hr</w:t>
        </w:r>
      </w:hyperlink>
      <w:r w:rsidR="004151DB" w:rsidRPr="00F53C61">
        <w:rPr>
          <w:b/>
          <w:color w:val="FF0000"/>
          <w:sz w:val="22"/>
          <w:szCs w:val="22"/>
        </w:rPr>
        <w:t xml:space="preserve"> </w:t>
      </w:r>
    </w:p>
    <w:p w14:paraId="569B6852" w14:textId="77777777" w:rsidR="00C93973" w:rsidRPr="00F53C61" w:rsidRDefault="00C93973" w:rsidP="005C045C">
      <w:pPr>
        <w:pStyle w:val="NoSpacing"/>
        <w:jc w:val="both"/>
        <w:rPr>
          <w:b/>
          <w:color w:val="FF0000"/>
          <w:sz w:val="22"/>
          <w:szCs w:val="22"/>
        </w:rPr>
      </w:pPr>
    </w:p>
    <w:p w14:paraId="5E917E43" w14:textId="12F0C4F7" w:rsidR="00C93973" w:rsidRPr="00F53C61" w:rsidRDefault="00C93973" w:rsidP="00F53C61">
      <w:pPr>
        <w:pStyle w:val="NoSpacing"/>
        <w:ind w:left="-709"/>
        <w:rPr>
          <w:iCs/>
          <w:sz w:val="22"/>
          <w:szCs w:val="22"/>
        </w:rPr>
      </w:pPr>
      <w:r w:rsidRPr="00F53C61">
        <w:rPr>
          <w:iCs/>
          <w:sz w:val="22"/>
          <w:szCs w:val="22"/>
        </w:rPr>
        <w:t>Podaci iz obrasca bit će upisani u online b</w:t>
      </w:r>
      <w:r w:rsidRPr="00F53C61">
        <w:rPr>
          <w:iCs/>
          <w:sz w:val="22"/>
          <w:szCs w:val="22"/>
        </w:rPr>
        <w:t>a</w:t>
      </w:r>
      <w:r w:rsidRPr="00F53C61">
        <w:rPr>
          <w:iCs/>
          <w:sz w:val="22"/>
          <w:szCs w:val="22"/>
        </w:rPr>
        <w:t>zu</w:t>
      </w:r>
      <w:r w:rsidRPr="00F53C61">
        <w:rPr>
          <w:iCs/>
          <w:sz w:val="22"/>
          <w:szCs w:val="22"/>
        </w:rPr>
        <w:t xml:space="preserve"> </w:t>
      </w:r>
      <w:r w:rsidRPr="00F53C61">
        <w:rPr>
          <w:iCs/>
          <w:sz w:val="22"/>
          <w:szCs w:val="22"/>
        </w:rPr>
        <w:t>Sveučilišta u Zagrebu</w:t>
      </w:r>
      <w:r w:rsidR="004C3E5C">
        <w:rPr>
          <w:iCs/>
          <w:sz w:val="22"/>
          <w:szCs w:val="22"/>
        </w:rPr>
        <w:t xml:space="preserve"> (</w:t>
      </w:r>
      <w:r w:rsidR="004C3E5C" w:rsidRPr="00F53C61">
        <w:rPr>
          <w:iCs/>
          <w:sz w:val="22"/>
          <w:szCs w:val="22"/>
        </w:rPr>
        <w:t>Evidencija međunarodne suradnje</w:t>
      </w:r>
      <w:r w:rsidR="004C3E5C">
        <w:rPr>
          <w:iCs/>
          <w:sz w:val="22"/>
          <w:szCs w:val="22"/>
        </w:rPr>
        <w:t>)</w:t>
      </w:r>
    </w:p>
    <w:p w14:paraId="05E5DE65" w14:textId="77777777" w:rsidR="00C93973" w:rsidRPr="00F53C61" w:rsidRDefault="00C93973" w:rsidP="005C045C">
      <w:pPr>
        <w:pStyle w:val="NoSpacing"/>
        <w:jc w:val="both"/>
        <w:rPr>
          <w:b/>
          <w:color w:val="FF0000"/>
          <w:sz w:val="22"/>
          <w:szCs w:val="22"/>
        </w:rPr>
      </w:pPr>
    </w:p>
    <w:sectPr w:rsidR="00C93973" w:rsidRPr="00F53C61" w:rsidSect="0007625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669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84FB0" w14:textId="77777777" w:rsidR="00A93016" w:rsidRDefault="00A93016" w:rsidP="001B245B">
      <w:pPr>
        <w:spacing w:after="0" w:line="240" w:lineRule="auto"/>
      </w:pPr>
      <w:r>
        <w:separator/>
      </w:r>
    </w:p>
  </w:endnote>
  <w:endnote w:type="continuationSeparator" w:id="0">
    <w:p w14:paraId="534BEAB7" w14:textId="77777777" w:rsidR="00A93016" w:rsidRDefault="00A93016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680FB1-E0C5-452F-9505-3654F93D2C4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32FAE43-34D5-454A-B1FD-0D5569650AF1}"/>
  </w:font>
  <w:font w:name="UnizgDisplay Normal">
    <w:altName w:val="Sitka Small"/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93580A4-8412-4F29-B45C-86B15D135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6211527D" w14:textId="77777777" w:rsidR="00264797" w:rsidRPr="00264797" w:rsidRDefault="00EE1670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264797">
          <w:rPr>
            <w:rFonts w:ascii="UniZgLight" w:hAnsi="UniZgLight"/>
            <w:sz w:val="16"/>
            <w:szCs w:val="16"/>
          </w:rPr>
          <w:fldChar w:fldCharType="begin"/>
        </w:r>
        <w:r w:rsidR="00264797" w:rsidRPr="00264797">
          <w:rPr>
            <w:rFonts w:ascii="UniZgLight" w:hAnsi="UniZgLight"/>
            <w:sz w:val="16"/>
            <w:szCs w:val="16"/>
          </w:rPr>
          <w:instrText xml:space="preserve"> PAGE   \* MERGEFORMAT </w:instrText>
        </w:r>
        <w:r w:rsidRPr="00264797">
          <w:rPr>
            <w:rFonts w:ascii="UniZgLight" w:hAnsi="UniZgLight"/>
            <w:sz w:val="16"/>
            <w:szCs w:val="16"/>
          </w:rPr>
          <w:fldChar w:fldCharType="separate"/>
        </w:r>
        <w:r w:rsidR="00DD5124">
          <w:rPr>
            <w:rFonts w:ascii="UniZgLight" w:hAnsi="UniZgLight"/>
            <w:noProof/>
            <w:sz w:val="16"/>
            <w:szCs w:val="16"/>
          </w:rPr>
          <w:t>2</w:t>
        </w:r>
        <w:r w:rsidRPr="00264797">
          <w:rPr>
            <w:rFonts w:ascii="UniZgLight" w:hAnsi="UniZgLight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4A4DE" w14:textId="77777777" w:rsidR="00264797" w:rsidRDefault="00264797" w:rsidP="00834A3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6B335" w14:textId="77777777" w:rsidR="00A93016" w:rsidRDefault="00A93016" w:rsidP="001B245B">
      <w:pPr>
        <w:spacing w:after="0" w:line="240" w:lineRule="auto"/>
      </w:pPr>
      <w:r>
        <w:separator/>
      </w:r>
    </w:p>
  </w:footnote>
  <w:footnote w:type="continuationSeparator" w:id="0">
    <w:p w14:paraId="4EC015F2" w14:textId="77777777" w:rsidR="00A93016" w:rsidRDefault="00A93016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37654" w14:textId="77777777" w:rsidR="00B23A38" w:rsidRPr="0021271C" w:rsidRDefault="00B23A38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0195C334" wp14:editId="696E6267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4AC1F252" wp14:editId="0D79FE1F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F0F37" w14:textId="77777777" w:rsidR="00B23A38" w:rsidRPr="0021271C" w:rsidRDefault="00BA66D7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4384" behindDoc="0" locked="0" layoutInCell="1" allowOverlap="1" wp14:anchorId="2C10E176" wp14:editId="1EA63586">
          <wp:simplePos x="0" y="0"/>
          <wp:positionH relativeFrom="column">
            <wp:posOffset>5139055</wp:posOffset>
          </wp:positionH>
          <wp:positionV relativeFrom="paragraph">
            <wp:posOffset>-458470</wp:posOffset>
          </wp:positionV>
          <wp:extent cx="694690" cy="682625"/>
          <wp:effectExtent l="0" t="0" r="0" b="3175"/>
          <wp:wrapTopAndBottom/>
          <wp:docPr id="4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2336" behindDoc="1" locked="0" layoutInCell="1" allowOverlap="1" wp14:anchorId="01DE721F" wp14:editId="4DCCB9D2">
          <wp:simplePos x="0" y="0"/>
          <wp:positionH relativeFrom="column">
            <wp:posOffset>-68580</wp:posOffset>
          </wp:positionH>
          <wp:positionV relativeFrom="paragraph">
            <wp:posOffset>-321945</wp:posOffset>
          </wp:positionV>
          <wp:extent cx="1574800" cy="498475"/>
          <wp:effectExtent l="0" t="0" r="6350" b="0"/>
          <wp:wrapTight wrapText="bothSides">
            <wp:wrapPolygon edited="0">
              <wp:start x="0" y="0"/>
              <wp:lineTo x="0" y="20637"/>
              <wp:lineTo x="6532" y="20637"/>
              <wp:lineTo x="6794" y="15684"/>
              <wp:lineTo x="21426" y="14033"/>
              <wp:lineTo x="21426" y="3302"/>
              <wp:lineTo x="15155" y="0"/>
              <wp:lineTo x="0" y="0"/>
            </wp:wrapPolygon>
          </wp:wrapTight>
          <wp:docPr id="2" name="Slika 1" descr="ERF-SUZ-GRAY8-hr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F-SUZ-GRAY8-hr-logoti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4800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42018DB9" wp14:editId="50A6DA48">
          <wp:simplePos x="0" y="0"/>
          <wp:positionH relativeFrom="column">
            <wp:posOffset>-1012825</wp:posOffset>
          </wp:positionH>
          <wp:positionV relativeFrom="paragraph">
            <wp:posOffset>-322580</wp:posOffset>
          </wp:positionV>
          <wp:extent cx="712470" cy="434340"/>
          <wp:effectExtent l="0" t="0" r="0" b="3810"/>
          <wp:wrapTight wrapText="bothSides">
            <wp:wrapPolygon edited="0">
              <wp:start x="0" y="0"/>
              <wp:lineTo x="0" y="15158"/>
              <wp:lineTo x="10396" y="15158"/>
              <wp:lineTo x="12706" y="20842"/>
              <wp:lineTo x="15594" y="20842"/>
              <wp:lineTo x="14439" y="15158"/>
              <wp:lineTo x="20791" y="13263"/>
              <wp:lineTo x="20791" y="0"/>
              <wp:lineTo x="0" y="0"/>
            </wp:wrapPolygon>
          </wp:wrapTight>
          <wp:docPr id="7" name="Slika 7" descr="F:\ERF\Memorandum-ERF\E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ERF\Memorandum-ERF\ER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zgDisplay Normal" w:hAnsi="UnizgDisplay Normal"/>
        <w:color w:val="717073"/>
        <w:sz w:val="26"/>
        <w:szCs w:val="26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20153"/>
    <w:multiLevelType w:val="hybridMultilevel"/>
    <w:tmpl w:val="F6CCA5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D4017"/>
    <w:multiLevelType w:val="hybridMultilevel"/>
    <w:tmpl w:val="FF261F88"/>
    <w:lvl w:ilvl="0" w:tplc="041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A7E075B"/>
    <w:multiLevelType w:val="hybridMultilevel"/>
    <w:tmpl w:val="2CD2E81E"/>
    <w:lvl w:ilvl="0" w:tplc="B56EC86A">
      <w:start w:val="1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279257C8"/>
    <w:multiLevelType w:val="hybridMultilevel"/>
    <w:tmpl w:val="579EA7D4"/>
    <w:lvl w:ilvl="0" w:tplc="2C18ECB4">
      <w:start w:val="12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378F2A55"/>
    <w:multiLevelType w:val="hybridMultilevel"/>
    <w:tmpl w:val="7C846B68"/>
    <w:lvl w:ilvl="0" w:tplc="837A6D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8D57661"/>
    <w:multiLevelType w:val="hybridMultilevel"/>
    <w:tmpl w:val="EE6C2CC2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703917">
    <w:abstractNumId w:val="1"/>
  </w:num>
  <w:num w:numId="2" w16cid:durableId="9431542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15255980">
    <w:abstractNumId w:val="4"/>
  </w:num>
  <w:num w:numId="4" w16cid:durableId="1534729836">
    <w:abstractNumId w:val="2"/>
  </w:num>
  <w:num w:numId="5" w16cid:durableId="1788311642">
    <w:abstractNumId w:val="3"/>
  </w:num>
  <w:num w:numId="6" w16cid:durableId="5900413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E1F"/>
    <w:rsid w:val="00006A8B"/>
    <w:rsid w:val="000213FF"/>
    <w:rsid w:val="00035CF5"/>
    <w:rsid w:val="00036EAA"/>
    <w:rsid w:val="0004573E"/>
    <w:rsid w:val="00063F6A"/>
    <w:rsid w:val="00076259"/>
    <w:rsid w:val="000C631C"/>
    <w:rsid w:val="000D0DE4"/>
    <w:rsid w:val="000D50B0"/>
    <w:rsid w:val="000F432F"/>
    <w:rsid w:val="00122B80"/>
    <w:rsid w:val="00122FDB"/>
    <w:rsid w:val="00153A4D"/>
    <w:rsid w:val="001656D7"/>
    <w:rsid w:val="001814B1"/>
    <w:rsid w:val="0018270B"/>
    <w:rsid w:val="00193993"/>
    <w:rsid w:val="001A02AE"/>
    <w:rsid w:val="001A0AD2"/>
    <w:rsid w:val="001A4D1C"/>
    <w:rsid w:val="001A4FA0"/>
    <w:rsid w:val="001B09EC"/>
    <w:rsid w:val="001B1ED5"/>
    <w:rsid w:val="001B245B"/>
    <w:rsid w:val="001B4D02"/>
    <w:rsid w:val="001C567B"/>
    <w:rsid w:val="00201308"/>
    <w:rsid w:val="00205186"/>
    <w:rsid w:val="00205963"/>
    <w:rsid w:val="00210857"/>
    <w:rsid w:val="00211335"/>
    <w:rsid w:val="0021271C"/>
    <w:rsid w:val="00221884"/>
    <w:rsid w:val="00242102"/>
    <w:rsid w:val="00256449"/>
    <w:rsid w:val="00263865"/>
    <w:rsid w:val="00264797"/>
    <w:rsid w:val="00266B27"/>
    <w:rsid w:val="00272587"/>
    <w:rsid w:val="002757E1"/>
    <w:rsid w:val="0029133F"/>
    <w:rsid w:val="00295252"/>
    <w:rsid w:val="002A2243"/>
    <w:rsid w:val="002C7320"/>
    <w:rsid w:val="002D43ED"/>
    <w:rsid w:val="002D6301"/>
    <w:rsid w:val="00301E4C"/>
    <w:rsid w:val="00315270"/>
    <w:rsid w:val="0031713C"/>
    <w:rsid w:val="00320EE8"/>
    <w:rsid w:val="00322C9A"/>
    <w:rsid w:val="00334EA3"/>
    <w:rsid w:val="003512FC"/>
    <w:rsid w:val="00380F85"/>
    <w:rsid w:val="00386717"/>
    <w:rsid w:val="00394E48"/>
    <w:rsid w:val="003B1DA5"/>
    <w:rsid w:val="003B1E7C"/>
    <w:rsid w:val="003C2D0B"/>
    <w:rsid w:val="003D61E7"/>
    <w:rsid w:val="004000FD"/>
    <w:rsid w:val="004151DB"/>
    <w:rsid w:val="00425E83"/>
    <w:rsid w:val="00427D87"/>
    <w:rsid w:val="00431CA2"/>
    <w:rsid w:val="00433F19"/>
    <w:rsid w:val="00435DE8"/>
    <w:rsid w:val="00447CBA"/>
    <w:rsid w:val="00454F5D"/>
    <w:rsid w:val="004623B6"/>
    <w:rsid w:val="00471E1F"/>
    <w:rsid w:val="00482885"/>
    <w:rsid w:val="00493311"/>
    <w:rsid w:val="004C3E5C"/>
    <w:rsid w:val="004D5370"/>
    <w:rsid w:val="004E0D16"/>
    <w:rsid w:val="004E2931"/>
    <w:rsid w:val="004F1EBB"/>
    <w:rsid w:val="004F6F73"/>
    <w:rsid w:val="005108AE"/>
    <w:rsid w:val="00522087"/>
    <w:rsid w:val="005261B4"/>
    <w:rsid w:val="0053568D"/>
    <w:rsid w:val="00535776"/>
    <w:rsid w:val="00570307"/>
    <w:rsid w:val="00576295"/>
    <w:rsid w:val="00586789"/>
    <w:rsid w:val="00593482"/>
    <w:rsid w:val="005A33D0"/>
    <w:rsid w:val="005C0304"/>
    <w:rsid w:val="005C045C"/>
    <w:rsid w:val="005E63B5"/>
    <w:rsid w:val="005F2300"/>
    <w:rsid w:val="00601361"/>
    <w:rsid w:val="0060374D"/>
    <w:rsid w:val="00603B9B"/>
    <w:rsid w:val="00615C43"/>
    <w:rsid w:val="0062356F"/>
    <w:rsid w:val="00623E97"/>
    <w:rsid w:val="00644BFA"/>
    <w:rsid w:val="006455A7"/>
    <w:rsid w:val="006471BB"/>
    <w:rsid w:val="006644EB"/>
    <w:rsid w:val="0066704C"/>
    <w:rsid w:val="006A01C2"/>
    <w:rsid w:val="006A367E"/>
    <w:rsid w:val="006C416D"/>
    <w:rsid w:val="006F748D"/>
    <w:rsid w:val="00703167"/>
    <w:rsid w:val="00730862"/>
    <w:rsid w:val="00735137"/>
    <w:rsid w:val="007634A9"/>
    <w:rsid w:val="00767E8F"/>
    <w:rsid w:val="0078276A"/>
    <w:rsid w:val="0079590A"/>
    <w:rsid w:val="00797319"/>
    <w:rsid w:val="007B4115"/>
    <w:rsid w:val="007C1754"/>
    <w:rsid w:val="007D1649"/>
    <w:rsid w:val="0080151A"/>
    <w:rsid w:val="00807890"/>
    <w:rsid w:val="00811AC9"/>
    <w:rsid w:val="0082036C"/>
    <w:rsid w:val="00834A31"/>
    <w:rsid w:val="00841A08"/>
    <w:rsid w:val="00855878"/>
    <w:rsid w:val="00864FB5"/>
    <w:rsid w:val="00870226"/>
    <w:rsid w:val="00891F44"/>
    <w:rsid w:val="008A0FB3"/>
    <w:rsid w:val="008D01A9"/>
    <w:rsid w:val="008D1A0D"/>
    <w:rsid w:val="008D3F35"/>
    <w:rsid w:val="008E2EF2"/>
    <w:rsid w:val="008F210C"/>
    <w:rsid w:val="009036DD"/>
    <w:rsid w:val="00906496"/>
    <w:rsid w:val="00906B3A"/>
    <w:rsid w:val="00915801"/>
    <w:rsid w:val="00946058"/>
    <w:rsid w:val="00962E7E"/>
    <w:rsid w:val="00974A1D"/>
    <w:rsid w:val="0099335C"/>
    <w:rsid w:val="00997502"/>
    <w:rsid w:val="009A5059"/>
    <w:rsid w:val="009C1C14"/>
    <w:rsid w:val="009C5DD2"/>
    <w:rsid w:val="009F0999"/>
    <w:rsid w:val="00A30356"/>
    <w:rsid w:val="00A30684"/>
    <w:rsid w:val="00A351AB"/>
    <w:rsid w:val="00A40595"/>
    <w:rsid w:val="00A45352"/>
    <w:rsid w:val="00A54273"/>
    <w:rsid w:val="00A6098A"/>
    <w:rsid w:val="00A67A32"/>
    <w:rsid w:val="00A77284"/>
    <w:rsid w:val="00A93016"/>
    <w:rsid w:val="00AC16D8"/>
    <w:rsid w:val="00AC33F7"/>
    <w:rsid w:val="00AF2215"/>
    <w:rsid w:val="00B149E9"/>
    <w:rsid w:val="00B20900"/>
    <w:rsid w:val="00B21A4F"/>
    <w:rsid w:val="00B22A58"/>
    <w:rsid w:val="00B23A38"/>
    <w:rsid w:val="00B24040"/>
    <w:rsid w:val="00B256DB"/>
    <w:rsid w:val="00B25732"/>
    <w:rsid w:val="00B36D08"/>
    <w:rsid w:val="00B44FEC"/>
    <w:rsid w:val="00B5559F"/>
    <w:rsid w:val="00B60A12"/>
    <w:rsid w:val="00B73BD8"/>
    <w:rsid w:val="00B7697A"/>
    <w:rsid w:val="00BA66D7"/>
    <w:rsid w:val="00BC027E"/>
    <w:rsid w:val="00BC08C6"/>
    <w:rsid w:val="00BC35D8"/>
    <w:rsid w:val="00BF7583"/>
    <w:rsid w:val="00C27D2E"/>
    <w:rsid w:val="00C35C3C"/>
    <w:rsid w:val="00C37ADD"/>
    <w:rsid w:val="00C538C0"/>
    <w:rsid w:val="00C5608E"/>
    <w:rsid w:val="00C65649"/>
    <w:rsid w:val="00C93973"/>
    <w:rsid w:val="00CA047F"/>
    <w:rsid w:val="00CC7D28"/>
    <w:rsid w:val="00CD0D09"/>
    <w:rsid w:val="00CD59E7"/>
    <w:rsid w:val="00CE5A2D"/>
    <w:rsid w:val="00D170C5"/>
    <w:rsid w:val="00D3630A"/>
    <w:rsid w:val="00D41813"/>
    <w:rsid w:val="00D45AE9"/>
    <w:rsid w:val="00D46D90"/>
    <w:rsid w:val="00D47DD8"/>
    <w:rsid w:val="00D5233E"/>
    <w:rsid w:val="00D7446E"/>
    <w:rsid w:val="00D81C02"/>
    <w:rsid w:val="00D94116"/>
    <w:rsid w:val="00DB74D6"/>
    <w:rsid w:val="00DD5124"/>
    <w:rsid w:val="00DD7543"/>
    <w:rsid w:val="00DF3DB6"/>
    <w:rsid w:val="00E1101D"/>
    <w:rsid w:val="00E12BD0"/>
    <w:rsid w:val="00E27CF9"/>
    <w:rsid w:val="00E36A97"/>
    <w:rsid w:val="00E734E7"/>
    <w:rsid w:val="00E83E93"/>
    <w:rsid w:val="00E8430C"/>
    <w:rsid w:val="00E95BC7"/>
    <w:rsid w:val="00E96372"/>
    <w:rsid w:val="00EE04AC"/>
    <w:rsid w:val="00EE1670"/>
    <w:rsid w:val="00EE4921"/>
    <w:rsid w:val="00F0054B"/>
    <w:rsid w:val="00F15101"/>
    <w:rsid w:val="00F2273E"/>
    <w:rsid w:val="00F53C61"/>
    <w:rsid w:val="00F53F91"/>
    <w:rsid w:val="00F541E5"/>
    <w:rsid w:val="00F606B3"/>
    <w:rsid w:val="00F60981"/>
    <w:rsid w:val="00F85426"/>
    <w:rsid w:val="00F87B5A"/>
    <w:rsid w:val="00F9099B"/>
    <w:rsid w:val="00F93FF4"/>
    <w:rsid w:val="00F97798"/>
    <w:rsid w:val="00FA395E"/>
    <w:rsid w:val="00FB1800"/>
    <w:rsid w:val="00FB454C"/>
    <w:rsid w:val="00FD26F1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84592"/>
  <w15:docId w15:val="{711A271B-E87F-4456-9E73-67649E79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uiPriority w:val="1"/>
    <w:qFormat/>
    <w:rsid w:val="00A30684"/>
    <w:rPr>
      <w:rFonts w:ascii="Times New Roman" w:eastAsia="Times New Roman" w:hAnsi="Times New Roman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8A0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93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cavic@erf.unizg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4D1D6-8782-4119-8B47-96216DD16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</Template>
  <TotalTime>84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 OPCI</vt:lpstr>
    </vt:vector>
  </TitlesOfParts>
  <Company>Hewlett-Packard Company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</dc:title>
  <dc:creator>aivanagic</dc:creator>
  <cp:lastModifiedBy>Vesna Cavic</cp:lastModifiedBy>
  <cp:revision>37</cp:revision>
  <cp:lastPrinted>2012-11-05T13:44:00Z</cp:lastPrinted>
  <dcterms:created xsi:type="dcterms:W3CDTF">2013-09-23T08:31:00Z</dcterms:created>
  <dcterms:modified xsi:type="dcterms:W3CDTF">2024-11-25T16:53:00Z</dcterms:modified>
</cp:coreProperties>
</file>