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F30CE8" w14:textId="54F25D9A" w:rsidR="00A225E1" w:rsidRPr="009A6133" w:rsidRDefault="00A225E1" w:rsidP="00A225E1">
      <w:pPr>
        <w:pStyle w:val="NoSpacing"/>
        <w:rPr>
          <w:b/>
        </w:rPr>
      </w:pPr>
    </w:p>
    <w:p w14:paraId="7BA73DA4" w14:textId="77777777" w:rsidR="00935FD8" w:rsidRPr="009A6133" w:rsidRDefault="00935FD8" w:rsidP="00893CAA">
      <w:pPr>
        <w:pStyle w:val="NoSpacing"/>
        <w:rPr>
          <w:bCs/>
        </w:rPr>
      </w:pPr>
    </w:p>
    <w:p w14:paraId="2C4D86F4" w14:textId="77777777" w:rsidR="00D5114C" w:rsidRPr="00C272DB" w:rsidRDefault="00D5114C" w:rsidP="00893CAA">
      <w:pPr>
        <w:pStyle w:val="NoSpacing"/>
        <w:rPr>
          <w:bCs/>
          <w:sz w:val="28"/>
          <w:szCs w:val="28"/>
        </w:rPr>
      </w:pPr>
    </w:p>
    <w:p w14:paraId="273BBAEB" w14:textId="4A8DD1ED" w:rsidR="00253592" w:rsidRDefault="0039263D" w:rsidP="001861A6">
      <w:pPr>
        <w:pStyle w:val="NoSpacing"/>
        <w:jc w:val="center"/>
        <w:rPr>
          <w:b/>
          <w:sz w:val="28"/>
          <w:szCs w:val="28"/>
        </w:rPr>
      </w:pPr>
      <w:r w:rsidRPr="00631427">
        <w:rPr>
          <w:b/>
          <w:sz w:val="28"/>
          <w:szCs w:val="28"/>
        </w:rPr>
        <w:t>Suglasnost</w:t>
      </w:r>
      <w:r w:rsidR="00E00057" w:rsidRPr="00631427">
        <w:rPr>
          <w:b/>
          <w:sz w:val="28"/>
          <w:szCs w:val="28"/>
        </w:rPr>
        <w:t xml:space="preserve"> </w:t>
      </w:r>
      <w:r w:rsidR="00253592">
        <w:rPr>
          <w:b/>
          <w:sz w:val="28"/>
          <w:szCs w:val="28"/>
        </w:rPr>
        <w:t xml:space="preserve">dekana </w:t>
      </w:r>
      <w:r w:rsidR="00E00057" w:rsidRPr="00631427">
        <w:rPr>
          <w:b/>
          <w:sz w:val="28"/>
          <w:szCs w:val="28"/>
        </w:rPr>
        <w:t xml:space="preserve">za </w:t>
      </w:r>
      <w:r w:rsidR="009A6133" w:rsidRPr="00631427">
        <w:rPr>
          <w:b/>
          <w:sz w:val="28"/>
          <w:szCs w:val="28"/>
        </w:rPr>
        <w:t>individualno sudjelovanj</w:t>
      </w:r>
      <w:r w:rsidR="00E00057" w:rsidRPr="00631427">
        <w:rPr>
          <w:b/>
          <w:sz w:val="28"/>
          <w:szCs w:val="28"/>
        </w:rPr>
        <w:t>e</w:t>
      </w:r>
      <w:r w:rsidR="009A6133" w:rsidRPr="00631427">
        <w:rPr>
          <w:b/>
          <w:sz w:val="28"/>
          <w:szCs w:val="28"/>
        </w:rPr>
        <w:t xml:space="preserve"> u projektu</w:t>
      </w:r>
      <w:r w:rsidR="00253592">
        <w:rPr>
          <w:b/>
          <w:sz w:val="28"/>
          <w:szCs w:val="28"/>
        </w:rPr>
        <w:t xml:space="preserve"> </w:t>
      </w:r>
    </w:p>
    <w:p w14:paraId="6D7C5816" w14:textId="736F17FC" w:rsidR="00A56B2B" w:rsidRPr="00631427" w:rsidRDefault="00253592" w:rsidP="001861A6">
      <w:pPr>
        <w:pStyle w:val="NoSpacing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izvan Fakult</w:t>
      </w:r>
      <w:r w:rsidR="002C0F75">
        <w:rPr>
          <w:b/>
          <w:sz w:val="28"/>
          <w:szCs w:val="28"/>
        </w:rPr>
        <w:t>e</w:t>
      </w:r>
      <w:r>
        <w:rPr>
          <w:b/>
          <w:sz w:val="28"/>
          <w:szCs w:val="28"/>
        </w:rPr>
        <w:t xml:space="preserve">ta </w:t>
      </w:r>
    </w:p>
    <w:p w14:paraId="66294D18" w14:textId="77777777" w:rsidR="00893CAA" w:rsidRDefault="00893CAA" w:rsidP="00893CAA">
      <w:pPr>
        <w:pStyle w:val="NoSpacing"/>
        <w:rPr>
          <w:bCs/>
        </w:rPr>
      </w:pPr>
    </w:p>
    <w:p w14:paraId="5D060251" w14:textId="77777777" w:rsidR="00EA3281" w:rsidRPr="009A6133" w:rsidRDefault="00EA3281" w:rsidP="00893CAA">
      <w:pPr>
        <w:pStyle w:val="NoSpacing"/>
        <w:rPr>
          <w:bCs/>
        </w:rPr>
      </w:pPr>
    </w:p>
    <w:p w14:paraId="54898A1D" w14:textId="77777777" w:rsidR="00531D3E" w:rsidRPr="00027791" w:rsidRDefault="00531D3E" w:rsidP="00C272DB">
      <w:pPr>
        <w:pStyle w:val="NoSpacing"/>
        <w:jc w:val="both"/>
        <w:rPr>
          <w:bCs/>
          <w:u w:val="single"/>
        </w:rPr>
      </w:pPr>
    </w:p>
    <w:p w14:paraId="696D186C" w14:textId="3B2056BF" w:rsidR="00351B1A" w:rsidRDefault="00D34E31" w:rsidP="00C272DB">
      <w:pPr>
        <w:pStyle w:val="NoSpacing"/>
        <w:jc w:val="both"/>
      </w:pPr>
      <w:r>
        <w:t xml:space="preserve">Molim odobrenje za individualno sudjelovanje u projektu  </w:t>
      </w:r>
      <w:r w:rsidR="00A56B2B" w:rsidRPr="009A6133">
        <w:t xml:space="preserve">u </w:t>
      </w:r>
      <w:r w:rsidR="009A6133">
        <w:t xml:space="preserve"> </w:t>
      </w:r>
      <w:r w:rsidR="00A56B2B" w:rsidRPr="009A6133">
        <w:t>kojem E</w:t>
      </w:r>
      <w:r w:rsidR="0002765D">
        <w:t xml:space="preserve">dukacijsko-rehabilitacijski fakultet </w:t>
      </w:r>
      <w:r w:rsidR="00A56B2B" w:rsidRPr="009A6133">
        <w:t xml:space="preserve">nije institucionalni partner.  </w:t>
      </w:r>
    </w:p>
    <w:p w14:paraId="5AA2F6E8" w14:textId="5FEE4DA6" w:rsidR="0061235C" w:rsidRPr="00FA5173" w:rsidRDefault="0061235C" w:rsidP="0061235C">
      <w:pPr>
        <w:pStyle w:val="NoSpacing"/>
        <w:rPr>
          <w:b/>
        </w:rPr>
      </w:pPr>
    </w:p>
    <w:tbl>
      <w:tblPr>
        <w:tblW w:w="0" w:type="auto"/>
        <w:tblInd w:w="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86"/>
        <w:gridCol w:w="5474"/>
      </w:tblGrid>
      <w:tr w:rsidR="00631427" w14:paraId="4BFAC82C" w14:textId="513CAAA1" w:rsidTr="0042212D">
        <w:trPr>
          <w:trHeight w:val="366"/>
        </w:trPr>
        <w:tc>
          <w:tcPr>
            <w:tcW w:w="3286" w:type="dxa"/>
          </w:tcPr>
          <w:p w14:paraId="27503B2C" w14:textId="61C4334D" w:rsidR="00631427" w:rsidRPr="00631427" w:rsidRDefault="00631427" w:rsidP="00995710">
            <w:pPr>
              <w:pStyle w:val="NoSpacing"/>
              <w:ind w:left="25"/>
              <w:jc w:val="both"/>
              <w:rPr>
                <w:bCs/>
              </w:rPr>
            </w:pPr>
            <w:r w:rsidRPr="00631427">
              <w:rPr>
                <w:bCs/>
              </w:rPr>
              <w:t>Ime i prezime zaposlenika</w:t>
            </w:r>
          </w:p>
        </w:tc>
        <w:tc>
          <w:tcPr>
            <w:tcW w:w="5474" w:type="dxa"/>
          </w:tcPr>
          <w:p w14:paraId="1F6AD37C" w14:textId="77777777" w:rsidR="00631427" w:rsidRDefault="00631427" w:rsidP="00995710">
            <w:pPr>
              <w:pStyle w:val="NoSpacing"/>
              <w:jc w:val="both"/>
              <w:rPr>
                <w:b/>
              </w:rPr>
            </w:pPr>
          </w:p>
        </w:tc>
      </w:tr>
      <w:tr w:rsidR="00631427" w14:paraId="74B81DE3" w14:textId="219E09C3" w:rsidTr="0042212D">
        <w:trPr>
          <w:trHeight w:val="374"/>
        </w:trPr>
        <w:tc>
          <w:tcPr>
            <w:tcW w:w="3286" w:type="dxa"/>
          </w:tcPr>
          <w:p w14:paraId="03E148F2" w14:textId="409743BF" w:rsidR="00631427" w:rsidRPr="00631427" w:rsidRDefault="00631427" w:rsidP="00DD0E4B">
            <w:pPr>
              <w:pStyle w:val="NoSpacing"/>
              <w:ind w:left="25"/>
              <w:jc w:val="both"/>
              <w:rPr>
                <w:bCs/>
              </w:rPr>
            </w:pPr>
            <w:r w:rsidRPr="00631427">
              <w:rPr>
                <w:bCs/>
              </w:rPr>
              <w:t>Naziv projekta</w:t>
            </w:r>
          </w:p>
        </w:tc>
        <w:tc>
          <w:tcPr>
            <w:tcW w:w="5474" w:type="dxa"/>
          </w:tcPr>
          <w:p w14:paraId="46E933B7" w14:textId="77777777" w:rsidR="00631427" w:rsidRPr="00FA5173" w:rsidRDefault="00631427" w:rsidP="00631427">
            <w:pPr>
              <w:pStyle w:val="NoSpacing"/>
              <w:jc w:val="both"/>
              <w:rPr>
                <w:b/>
              </w:rPr>
            </w:pPr>
          </w:p>
        </w:tc>
      </w:tr>
      <w:tr w:rsidR="00631427" w14:paraId="389798CA" w14:textId="3F23F702" w:rsidTr="0042212D">
        <w:trPr>
          <w:trHeight w:val="285"/>
        </w:trPr>
        <w:tc>
          <w:tcPr>
            <w:tcW w:w="3286" w:type="dxa"/>
          </w:tcPr>
          <w:p w14:paraId="0E42ED55" w14:textId="7EE46EEF" w:rsidR="00631427" w:rsidRPr="00631427" w:rsidRDefault="00631427" w:rsidP="00DD0E4B">
            <w:pPr>
              <w:pStyle w:val="NoSpacing"/>
              <w:ind w:left="25"/>
              <w:jc w:val="both"/>
              <w:rPr>
                <w:bCs/>
              </w:rPr>
            </w:pPr>
            <w:r w:rsidRPr="00631427">
              <w:rPr>
                <w:bCs/>
              </w:rPr>
              <w:t>Ustanova nositelj projekta</w:t>
            </w:r>
          </w:p>
        </w:tc>
        <w:tc>
          <w:tcPr>
            <w:tcW w:w="5474" w:type="dxa"/>
          </w:tcPr>
          <w:p w14:paraId="61C7E4A3" w14:textId="77777777" w:rsidR="00995710" w:rsidRPr="00FA5173" w:rsidRDefault="00995710" w:rsidP="00631427">
            <w:pPr>
              <w:pStyle w:val="NoSpacing"/>
              <w:jc w:val="both"/>
              <w:rPr>
                <w:b/>
              </w:rPr>
            </w:pPr>
          </w:p>
        </w:tc>
      </w:tr>
      <w:tr w:rsidR="00995710" w14:paraId="7F37CDF6" w14:textId="77777777" w:rsidTr="0042212D">
        <w:trPr>
          <w:trHeight w:val="255"/>
        </w:trPr>
        <w:tc>
          <w:tcPr>
            <w:tcW w:w="3286" w:type="dxa"/>
          </w:tcPr>
          <w:p w14:paraId="7FEC48B4" w14:textId="0FF6509C" w:rsidR="00995710" w:rsidRPr="00631427" w:rsidRDefault="00995710" w:rsidP="00DD0E4B">
            <w:pPr>
              <w:pStyle w:val="NoSpacing"/>
              <w:ind w:left="25"/>
              <w:jc w:val="both"/>
              <w:rPr>
                <w:bCs/>
              </w:rPr>
            </w:pPr>
            <w:r>
              <w:rPr>
                <w:bCs/>
              </w:rPr>
              <w:t>Natječaj na koji se prijavljuje projek</w:t>
            </w:r>
            <w:r w:rsidR="0042212D">
              <w:rPr>
                <w:bCs/>
              </w:rPr>
              <w:t>t</w:t>
            </w:r>
          </w:p>
        </w:tc>
        <w:tc>
          <w:tcPr>
            <w:tcW w:w="5474" w:type="dxa"/>
          </w:tcPr>
          <w:p w14:paraId="26AE13BC" w14:textId="77777777" w:rsidR="00995710" w:rsidRDefault="00995710" w:rsidP="00631427">
            <w:pPr>
              <w:pStyle w:val="NoSpacing"/>
              <w:jc w:val="both"/>
              <w:rPr>
                <w:b/>
              </w:rPr>
            </w:pPr>
          </w:p>
        </w:tc>
      </w:tr>
      <w:tr w:rsidR="00631427" w14:paraId="52FD81A6" w14:textId="5280278B" w:rsidTr="0042212D">
        <w:trPr>
          <w:trHeight w:val="300"/>
        </w:trPr>
        <w:tc>
          <w:tcPr>
            <w:tcW w:w="3286" w:type="dxa"/>
          </w:tcPr>
          <w:p w14:paraId="7A881E40" w14:textId="777F1D7A" w:rsidR="00631427" w:rsidRPr="00631427" w:rsidRDefault="00631427" w:rsidP="00995710">
            <w:pPr>
              <w:pStyle w:val="NoSpacing"/>
              <w:ind w:left="25"/>
              <w:jc w:val="both"/>
              <w:rPr>
                <w:bCs/>
              </w:rPr>
            </w:pPr>
            <w:r w:rsidRPr="00631427">
              <w:rPr>
                <w:bCs/>
              </w:rPr>
              <w:t>Uloga u projektu</w:t>
            </w:r>
          </w:p>
        </w:tc>
        <w:tc>
          <w:tcPr>
            <w:tcW w:w="5474" w:type="dxa"/>
          </w:tcPr>
          <w:p w14:paraId="1979DC7C" w14:textId="5CE0B468" w:rsidR="00631427" w:rsidRPr="00631427" w:rsidRDefault="00631427" w:rsidP="00631427">
            <w:pPr>
              <w:pStyle w:val="NoSpacing"/>
              <w:jc w:val="both"/>
              <w:rPr>
                <w:bCs/>
              </w:rPr>
            </w:pPr>
            <w:r w:rsidRPr="009A6133">
              <w:rPr>
                <w:bCs/>
                <w:i/>
                <w:iCs/>
              </w:rPr>
              <w:t>ist</w:t>
            </w:r>
            <w:r>
              <w:rPr>
                <w:bCs/>
                <w:i/>
                <w:iCs/>
              </w:rPr>
              <w:t>r</w:t>
            </w:r>
            <w:r w:rsidRPr="009A6133">
              <w:rPr>
                <w:bCs/>
                <w:i/>
                <w:iCs/>
              </w:rPr>
              <w:t>aživač</w:t>
            </w:r>
            <w:r>
              <w:rPr>
                <w:bCs/>
                <w:i/>
                <w:iCs/>
              </w:rPr>
              <w:t>ka</w:t>
            </w:r>
            <w:r w:rsidRPr="009A6133">
              <w:rPr>
                <w:bCs/>
                <w:i/>
                <w:iCs/>
              </w:rPr>
              <w:t>, savjetodavna, eduk</w:t>
            </w:r>
            <w:r>
              <w:rPr>
                <w:bCs/>
                <w:i/>
                <w:iCs/>
              </w:rPr>
              <w:t>a</w:t>
            </w:r>
            <w:r w:rsidRPr="009A6133">
              <w:rPr>
                <w:bCs/>
                <w:i/>
                <w:iCs/>
              </w:rPr>
              <w:t>cije, itd</w:t>
            </w:r>
            <w:r>
              <w:rPr>
                <w:bCs/>
              </w:rPr>
              <w:t xml:space="preserve">. </w:t>
            </w:r>
          </w:p>
        </w:tc>
      </w:tr>
      <w:tr w:rsidR="00631427" w14:paraId="677C92F0" w14:textId="52A96F1E" w:rsidTr="0042212D">
        <w:trPr>
          <w:trHeight w:val="409"/>
        </w:trPr>
        <w:tc>
          <w:tcPr>
            <w:tcW w:w="3286" w:type="dxa"/>
          </w:tcPr>
          <w:p w14:paraId="0150D9F7" w14:textId="77777777" w:rsidR="00631427" w:rsidRPr="00631427" w:rsidRDefault="00631427" w:rsidP="00DD0E4B">
            <w:pPr>
              <w:pStyle w:val="NoSpacing"/>
              <w:ind w:left="25"/>
              <w:jc w:val="both"/>
              <w:rPr>
                <w:bCs/>
              </w:rPr>
            </w:pPr>
            <w:r w:rsidRPr="00631427">
              <w:rPr>
                <w:bCs/>
              </w:rPr>
              <w:t xml:space="preserve">Udio radnog vremena </w:t>
            </w:r>
          </w:p>
          <w:p w14:paraId="7DCE1EB2" w14:textId="4F22B399" w:rsidR="00631427" w:rsidRPr="00631427" w:rsidRDefault="00631427" w:rsidP="00DD0E4B">
            <w:pPr>
              <w:pStyle w:val="NoSpacing"/>
              <w:ind w:left="25"/>
              <w:jc w:val="both"/>
              <w:rPr>
                <w:bCs/>
              </w:rPr>
            </w:pPr>
            <w:r w:rsidRPr="00631427">
              <w:rPr>
                <w:bCs/>
              </w:rPr>
              <w:t xml:space="preserve">(ako je primjenivo): </w:t>
            </w:r>
          </w:p>
        </w:tc>
        <w:tc>
          <w:tcPr>
            <w:tcW w:w="5474" w:type="dxa"/>
          </w:tcPr>
          <w:p w14:paraId="576D4C19" w14:textId="77777777" w:rsidR="00631427" w:rsidRDefault="00631427">
            <w:pPr>
              <w:spacing w:after="0" w:line="240" w:lineRule="auto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hr-HR"/>
              </w:rPr>
            </w:pPr>
          </w:p>
          <w:p w14:paraId="4918B6C0" w14:textId="77777777" w:rsidR="00631427" w:rsidRPr="00FA5173" w:rsidRDefault="00631427" w:rsidP="00DD0E4B">
            <w:pPr>
              <w:pStyle w:val="NoSpacing"/>
              <w:ind w:left="25"/>
              <w:jc w:val="both"/>
              <w:rPr>
                <w:b/>
              </w:rPr>
            </w:pPr>
          </w:p>
        </w:tc>
      </w:tr>
    </w:tbl>
    <w:p w14:paraId="14F0A26A" w14:textId="77777777" w:rsidR="00351B1A" w:rsidRPr="009A6133" w:rsidRDefault="00351B1A" w:rsidP="00690938">
      <w:pPr>
        <w:pStyle w:val="NoSpacing"/>
        <w:jc w:val="both"/>
        <w:rPr>
          <w:bCs/>
        </w:rPr>
      </w:pPr>
    </w:p>
    <w:p w14:paraId="49228E26" w14:textId="51A67124" w:rsidR="00AF0F77" w:rsidRDefault="00D34E31" w:rsidP="005E15F5">
      <w:pPr>
        <w:pStyle w:val="NoSpacing"/>
        <w:spacing w:line="276" w:lineRule="auto"/>
        <w:jc w:val="both"/>
        <w:rPr>
          <w:bCs/>
        </w:rPr>
      </w:pPr>
      <w:r>
        <w:rPr>
          <w:bCs/>
        </w:rPr>
        <w:t>Izjavljujem da moj a</w:t>
      </w:r>
      <w:r w:rsidR="004B11F5">
        <w:rPr>
          <w:bCs/>
        </w:rPr>
        <w:t>n</w:t>
      </w:r>
      <w:r>
        <w:rPr>
          <w:bCs/>
        </w:rPr>
        <w:t>gažman</w:t>
      </w:r>
      <w:r w:rsidR="00AF0F77">
        <w:rPr>
          <w:bCs/>
        </w:rPr>
        <w:t>/</w:t>
      </w:r>
      <w:r>
        <w:rPr>
          <w:bCs/>
        </w:rPr>
        <w:t xml:space="preserve">rad na projektnoj prijavi/projektu </w:t>
      </w:r>
      <w:r w:rsidR="003D57BE">
        <w:rPr>
          <w:bCs/>
        </w:rPr>
        <w:t>neće utj</w:t>
      </w:r>
      <w:r w:rsidR="00AF0F77">
        <w:rPr>
          <w:bCs/>
        </w:rPr>
        <w:t>e</w:t>
      </w:r>
      <w:r w:rsidR="003D57BE">
        <w:rPr>
          <w:bCs/>
        </w:rPr>
        <w:t>cati na izvršavanje mojih redovitih obaveza na radnom mjestu na E</w:t>
      </w:r>
      <w:r w:rsidR="006347E7">
        <w:rPr>
          <w:bCs/>
        </w:rPr>
        <w:t>dukacijsko-rehabilitacijskom fakultetu.</w:t>
      </w:r>
      <w:r w:rsidR="004B11F5">
        <w:rPr>
          <w:bCs/>
        </w:rPr>
        <w:t xml:space="preserve"> </w:t>
      </w:r>
      <w:r w:rsidR="003D57BE">
        <w:rPr>
          <w:bCs/>
        </w:rPr>
        <w:t xml:space="preserve">ERF ne </w:t>
      </w:r>
      <w:r w:rsidR="00AF0F77">
        <w:rPr>
          <w:bCs/>
        </w:rPr>
        <w:t>pokriva troško</w:t>
      </w:r>
      <w:r w:rsidR="006347E7">
        <w:rPr>
          <w:bCs/>
        </w:rPr>
        <w:t>v</w:t>
      </w:r>
      <w:r w:rsidR="00AF0F77">
        <w:rPr>
          <w:bCs/>
        </w:rPr>
        <w:t>e mo</w:t>
      </w:r>
      <w:r w:rsidR="00F43664">
        <w:rPr>
          <w:bCs/>
        </w:rPr>
        <w:t>g</w:t>
      </w:r>
      <w:r w:rsidR="00AF0F77">
        <w:rPr>
          <w:bCs/>
        </w:rPr>
        <w:t xml:space="preserve"> sudjelovanj</w:t>
      </w:r>
      <w:r w:rsidR="00F43664">
        <w:rPr>
          <w:bCs/>
        </w:rPr>
        <w:t>a</w:t>
      </w:r>
      <w:r w:rsidR="00AF0F77">
        <w:rPr>
          <w:bCs/>
        </w:rPr>
        <w:t xml:space="preserve"> </w:t>
      </w:r>
      <w:r w:rsidR="00F43664">
        <w:rPr>
          <w:bCs/>
        </w:rPr>
        <w:t>u</w:t>
      </w:r>
      <w:r w:rsidR="00AF0F77">
        <w:rPr>
          <w:bCs/>
        </w:rPr>
        <w:t xml:space="preserve"> projektu. </w:t>
      </w:r>
    </w:p>
    <w:p w14:paraId="219ABC8F" w14:textId="77777777" w:rsidR="00935FD8" w:rsidRPr="009A6133" w:rsidRDefault="00935FD8" w:rsidP="005E15F5">
      <w:pPr>
        <w:pStyle w:val="NoSpacing"/>
        <w:spacing w:line="276" w:lineRule="auto"/>
        <w:rPr>
          <w:bCs/>
        </w:rPr>
      </w:pPr>
    </w:p>
    <w:p w14:paraId="3D10354A" w14:textId="089E8E86" w:rsidR="0047579B" w:rsidRPr="00A77F8A" w:rsidRDefault="0047579B" w:rsidP="005E15F5">
      <w:pPr>
        <w:pStyle w:val="NoSpacing"/>
        <w:spacing w:line="276" w:lineRule="auto"/>
        <w:jc w:val="both"/>
        <w:rPr>
          <w:bCs/>
          <w:i/>
          <w:iCs/>
        </w:rPr>
      </w:pPr>
      <w:r w:rsidRPr="00A77F8A">
        <w:rPr>
          <w:bCs/>
        </w:rPr>
        <w:t xml:space="preserve">Detalje projekta prilažem u </w:t>
      </w:r>
      <w:r w:rsidRPr="00A77F8A">
        <w:rPr>
          <w:bCs/>
          <w:i/>
          <w:iCs/>
        </w:rPr>
        <w:t>Obrascu za evidenciju projekata.</w:t>
      </w:r>
    </w:p>
    <w:p w14:paraId="33209353" w14:textId="77777777" w:rsidR="00027791" w:rsidRDefault="00027791" w:rsidP="0047579B">
      <w:pPr>
        <w:pStyle w:val="NoSpacing"/>
        <w:jc w:val="both"/>
        <w:rPr>
          <w:bCs/>
          <w:i/>
          <w:iCs/>
          <w:color w:val="EE0000"/>
        </w:rPr>
      </w:pPr>
    </w:p>
    <w:p w14:paraId="06712821" w14:textId="77777777" w:rsidR="00935FD8" w:rsidRDefault="00935FD8" w:rsidP="00893CAA">
      <w:pPr>
        <w:pStyle w:val="NoSpacing"/>
        <w:rPr>
          <w:bCs/>
        </w:rPr>
      </w:pPr>
    </w:p>
    <w:p w14:paraId="61E0D99C" w14:textId="77777777" w:rsidR="00EA5B2A" w:rsidRDefault="00EA5B2A" w:rsidP="00893CAA">
      <w:pPr>
        <w:pStyle w:val="NoSpacing"/>
        <w:rPr>
          <w:bCs/>
        </w:rPr>
      </w:pPr>
    </w:p>
    <w:p w14:paraId="389B8289" w14:textId="73562E9F" w:rsidR="00EA5B2A" w:rsidRDefault="00644134" w:rsidP="00893CAA">
      <w:pPr>
        <w:pStyle w:val="NoSpacing"/>
        <w:rPr>
          <w:bCs/>
        </w:rPr>
      </w:pPr>
      <w:r>
        <w:rPr>
          <w:bCs/>
        </w:rPr>
        <w:t>_______________________</w:t>
      </w:r>
      <w:r w:rsidR="0061235C">
        <w:rPr>
          <w:bCs/>
        </w:rPr>
        <w:t xml:space="preserve">                                    </w:t>
      </w:r>
      <w:r w:rsidR="00864C96">
        <w:rPr>
          <w:bCs/>
        </w:rPr>
        <w:t xml:space="preserve">        </w:t>
      </w:r>
      <w:r w:rsidR="0061235C">
        <w:rPr>
          <w:bCs/>
        </w:rPr>
        <w:t xml:space="preserve">  </w:t>
      </w:r>
      <w:r w:rsidR="00864C96">
        <w:rPr>
          <w:bCs/>
        </w:rPr>
        <w:t>__________________</w:t>
      </w:r>
      <w:r w:rsidR="0061235C">
        <w:rPr>
          <w:bCs/>
        </w:rPr>
        <w:t xml:space="preserve">     </w:t>
      </w:r>
    </w:p>
    <w:p w14:paraId="6D45EBD8" w14:textId="3045BBEE" w:rsidR="00864C96" w:rsidRPr="009A6133" w:rsidRDefault="00320C9A" w:rsidP="00864C96">
      <w:pPr>
        <w:pStyle w:val="NoSpacing"/>
        <w:rPr>
          <w:bCs/>
        </w:rPr>
      </w:pPr>
      <w:r>
        <w:rPr>
          <w:bCs/>
        </w:rPr>
        <w:t xml:space="preserve">          </w:t>
      </w:r>
      <w:r w:rsidR="0061235C">
        <w:rPr>
          <w:bCs/>
        </w:rPr>
        <w:t xml:space="preserve">Potpis </w:t>
      </w:r>
      <w:r w:rsidR="00864C96">
        <w:rPr>
          <w:bCs/>
        </w:rPr>
        <w:t xml:space="preserve">                                                                                </w:t>
      </w:r>
      <w:r>
        <w:rPr>
          <w:bCs/>
        </w:rPr>
        <w:t xml:space="preserve">   </w:t>
      </w:r>
      <w:r w:rsidR="00864C96">
        <w:rPr>
          <w:bCs/>
        </w:rPr>
        <w:t xml:space="preserve"> Datum </w:t>
      </w:r>
    </w:p>
    <w:p w14:paraId="6D8F82EE" w14:textId="62E7C6FA" w:rsidR="00EA5B2A" w:rsidRDefault="00EA5B2A" w:rsidP="00893CAA">
      <w:pPr>
        <w:pStyle w:val="NoSpacing"/>
        <w:rPr>
          <w:bCs/>
        </w:rPr>
      </w:pPr>
    </w:p>
    <w:p w14:paraId="5D4E8417" w14:textId="77777777" w:rsidR="001D527E" w:rsidRPr="009A6133" w:rsidRDefault="001D527E" w:rsidP="00893CAA">
      <w:pPr>
        <w:pStyle w:val="NoSpacing"/>
        <w:rPr>
          <w:bCs/>
        </w:rPr>
      </w:pPr>
    </w:p>
    <w:p w14:paraId="0FEC3D4C" w14:textId="77777777" w:rsidR="0061235C" w:rsidRDefault="0061235C" w:rsidP="00893CAA">
      <w:pPr>
        <w:pStyle w:val="NoSpacing"/>
        <w:rPr>
          <w:bCs/>
        </w:rPr>
      </w:pPr>
    </w:p>
    <w:p w14:paraId="347771F7" w14:textId="77777777" w:rsidR="00631427" w:rsidRDefault="00631427" w:rsidP="00893CAA">
      <w:pPr>
        <w:pStyle w:val="NoSpacing"/>
        <w:rPr>
          <w:bCs/>
        </w:rPr>
      </w:pPr>
    </w:p>
    <w:p w14:paraId="1214B6C9" w14:textId="77777777" w:rsidR="00631427" w:rsidRDefault="00631427" w:rsidP="00893CAA">
      <w:pPr>
        <w:pStyle w:val="NoSpacing"/>
        <w:rPr>
          <w:bCs/>
        </w:rPr>
      </w:pPr>
    </w:p>
    <w:tbl>
      <w:tblPr>
        <w:tblpPr w:leftFromText="180" w:rightFromText="180" w:vertAnchor="text" w:horzAnchor="margin" w:tblpY="188"/>
        <w:tblW w:w="9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75"/>
      </w:tblGrid>
      <w:tr w:rsidR="00644134" w14:paraId="4DBE488A" w14:textId="77777777" w:rsidTr="00631427">
        <w:trPr>
          <w:trHeight w:val="2545"/>
        </w:trPr>
        <w:tc>
          <w:tcPr>
            <w:tcW w:w="9075" w:type="dxa"/>
          </w:tcPr>
          <w:p w14:paraId="13B52ADE" w14:textId="7320EF69" w:rsidR="00644134" w:rsidRDefault="00644134" w:rsidP="00EA5B2A">
            <w:pPr>
              <w:pStyle w:val="NoSpacing"/>
              <w:jc w:val="both"/>
              <w:rPr>
                <w:b/>
              </w:rPr>
            </w:pPr>
            <w:r w:rsidRPr="00EA5B2A">
              <w:rPr>
                <w:b/>
              </w:rPr>
              <w:t>SUGLASNOST DEKANA</w:t>
            </w:r>
          </w:p>
          <w:p w14:paraId="512B7B1A" w14:textId="77777777" w:rsidR="00EA5B2A" w:rsidRDefault="00EA5B2A" w:rsidP="00EA5B2A">
            <w:pPr>
              <w:pStyle w:val="NoSpacing"/>
              <w:jc w:val="both"/>
              <w:rPr>
                <w:bCs/>
              </w:rPr>
            </w:pPr>
          </w:p>
          <w:p w14:paraId="3872B8FE" w14:textId="2D64CC22" w:rsidR="00644134" w:rsidRPr="00631427" w:rsidRDefault="00644134" w:rsidP="00631427">
            <w:pPr>
              <w:pStyle w:val="NoSpacing"/>
              <w:jc w:val="both"/>
            </w:pPr>
            <w:r>
              <w:t>O</w:t>
            </w:r>
            <w:r w:rsidRPr="009A6133">
              <w:t>dobrava se</w:t>
            </w:r>
            <w:r>
              <w:t xml:space="preserve"> </w:t>
            </w:r>
            <w:r w:rsidRPr="009A6133">
              <w:t>individualno sudjelovanje u projektu</w:t>
            </w:r>
            <w:r w:rsidR="0061235C">
              <w:t xml:space="preserve">. </w:t>
            </w:r>
            <w:r w:rsidRPr="009A6133">
              <w:t xml:space="preserve"> </w:t>
            </w:r>
            <w:r w:rsidR="00EA3281">
              <w:t xml:space="preserve"> </w:t>
            </w:r>
            <w:r>
              <w:t xml:space="preserve">  </w:t>
            </w:r>
          </w:p>
          <w:p w14:paraId="4E2DE0AF" w14:textId="77777777" w:rsidR="00EA5B2A" w:rsidRDefault="00EA5B2A" w:rsidP="001D527E">
            <w:pPr>
              <w:pStyle w:val="NoSpacing"/>
              <w:rPr>
                <w:bCs/>
              </w:rPr>
            </w:pPr>
          </w:p>
          <w:p w14:paraId="242FAF88" w14:textId="77777777" w:rsidR="00644134" w:rsidRDefault="00644134" w:rsidP="00EA5B2A">
            <w:pPr>
              <w:pStyle w:val="NoSpacing"/>
              <w:rPr>
                <w:bCs/>
              </w:rPr>
            </w:pPr>
          </w:p>
          <w:p w14:paraId="4BD6E5D6" w14:textId="77777777" w:rsidR="00631427" w:rsidRDefault="00631427" w:rsidP="00EA5B2A">
            <w:pPr>
              <w:pStyle w:val="NoSpacing"/>
              <w:rPr>
                <w:bCs/>
              </w:rPr>
            </w:pPr>
          </w:p>
          <w:p w14:paraId="34520418" w14:textId="77777777" w:rsidR="00631427" w:rsidRPr="009A6133" w:rsidRDefault="00631427" w:rsidP="00EA5B2A">
            <w:pPr>
              <w:pStyle w:val="NoSpacing"/>
              <w:rPr>
                <w:bCs/>
              </w:rPr>
            </w:pPr>
          </w:p>
          <w:p w14:paraId="546DC447" w14:textId="77777777" w:rsidR="00644134" w:rsidRDefault="00644134" w:rsidP="00EA5B2A">
            <w:pPr>
              <w:pStyle w:val="NoSpacing"/>
              <w:rPr>
                <w:bCs/>
              </w:rPr>
            </w:pPr>
            <w:r w:rsidRPr="009A6133">
              <w:rPr>
                <w:bCs/>
              </w:rPr>
              <w:t>izv.prof.dr.sc. Ante Bilić Prcić</w:t>
            </w:r>
          </w:p>
          <w:p w14:paraId="16C63A7B" w14:textId="57C612A5" w:rsidR="00644134" w:rsidRPr="00631427" w:rsidRDefault="00644134" w:rsidP="00631427">
            <w:pPr>
              <w:pStyle w:val="NoSpacing"/>
              <w:rPr>
                <w:bCs/>
              </w:rPr>
            </w:pPr>
            <w:r>
              <w:rPr>
                <w:bCs/>
              </w:rPr>
              <w:t xml:space="preserve">Dekan </w:t>
            </w:r>
            <w:r w:rsidR="00631427">
              <w:rPr>
                <w:bCs/>
              </w:rPr>
              <w:t xml:space="preserve">                                                                                               Datum: </w:t>
            </w:r>
          </w:p>
        </w:tc>
      </w:tr>
    </w:tbl>
    <w:p w14:paraId="7D190A77" w14:textId="2BBD460C" w:rsidR="007A5E1A" w:rsidRPr="009A6133" w:rsidRDefault="007A5E1A" w:rsidP="0061235C">
      <w:pPr>
        <w:pStyle w:val="NoSpacing"/>
        <w:jc w:val="both"/>
      </w:pPr>
    </w:p>
    <w:sectPr w:rsidR="007A5E1A" w:rsidRPr="009A6133" w:rsidSect="00076259">
      <w:headerReference w:type="default" r:id="rId8"/>
      <w:footerReference w:type="default" r:id="rId9"/>
      <w:headerReference w:type="first" r:id="rId10"/>
      <w:type w:val="continuous"/>
      <w:pgSz w:w="11906" w:h="16838"/>
      <w:pgMar w:top="1669" w:right="1021" w:bottom="1701" w:left="2155" w:header="107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65E03D" w14:textId="77777777" w:rsidR="00167351" w:rsidRDefault="00167351" w:rsidP="001B245B">
      <w:pPr>
        <w:spacing w:after="0" w:line="240" w:lineRule="auto"/>
      </w:pPr>
      <w:r>
        <w:separator/>
      </w:r>
    </w:p>
  </w:endnote>
  <w:endnote w:type="continuationSeparator" w:id="0">
    <w:p w14:paraId="77ECF9BD" w14:textId="77777777" w:rsidR="00167351" w:rsidRDefault="00167351" w:rsidP="001B24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9FB181A-0071-47BF-9A89-E6B5B85B700E}"/>
    <w:embedBold r:id="rId2" w:fontKey="{6D487E13-ADC5-4D93-81AB-92407223625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D4426AA0-630A-4859-B477-4E5A19F2C50A}"/>
  </w:font>
  <w:font w:name="UnizgDisplay Normal">
    <w:altName w:val="Sitka Small"/>
    <w:panose1 w:val="02000505080000020003"/>
    <w:charset w:val="00"/>
    <w:family w:val="modern"/>
    <w:notTrueType/>
    <w:pitch w:val="variable"/>
    <w:sig w:usb0="A000002F" w:usb1="5000206B" w:usb2="00000000" w:usb3="00000000" w:csb0="00000093" w:csb1="00000000"/>
  </w:font>
  <w:font w:name="UniZgLight">
    <w:altName w:val="Calibri"/>
    <w:panose1 w:val="02000503000000020003"/>
    <w:charset w:val="00"/>
    <w:family w:val="modern"/>
    <w:notTrueType/>
    <w:pitch w:val="variable"/>
    <w:sig w:usb0="8000002F" w:usb1="5000204B" w:usb2="00000000" w:usb3="00000000" w:csb0="0000008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14AF42DD-5FF6-4FB2-AE07-5E7E6B2FD3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5543282"/>
      <w:docPartObj>
        <w:docPartGallery w:val="Page Numbers (Bottom of Page)"/>
        <w:docPartUnique/>
      </w:docPartObj>
    </w:sdtPr>
    <w:sdtEndPr>
      <w:rPr>
        <w:rFonts w:ascii="UniZgLight" w:hAnsi="UniZgLight"/>
        <w:sz w:val="16"/>
        <w:szCs w:val="16"/>
      </w:rPr>
    </w:sdtEndPr>
    <w:sdtContent>
      <w:p w14:paraId="6BBB5777" w14:textId="77777777" w:rsidR="00264797" w:rsidRPr="00264797" w:rsidRDefault="00021DEC" w:rsidP="00264797">
        <w:pPr>
          <w:pStyle w:val="Footer"/>
          <w:jc w:val="center"/>
          <w:rPr>
            <w:rFonts w:ascii="UniZgLight" w:hAnsi="UniZgLight"/>
            <w:sz w:val="16"/>
            <w:szCs w:val="16"/>
          </w:rPr>
        </w:pPr>
        <w:r w:rsidRPr="00264797">
          <w:rPr>
            <w:rFonts w:ascii="UniZgLight" w:hAnsi="UniZgLight"/>
            <w:sz w:val="16"/>
            <w:szCs w:val="16"/>
          </w:rPr>
          <w:fldChar w:fldCharType="begin"/>
        </w:r>
        <w:r w:rsidR="00264797" w:rsidRPr="00264797">
          <w:rPr>
            <w:rFonts w:ascii="UniZgLight" w:hAnsi="UniZgLight"/>
            <w:sz w:val="16"/>
            <w:szCs w:val="16"/>
          </w:rPr>
          <w:instrText xml:space="preserve"> PAGE   \* MERGEFORMAT </w:instrText>
        </w:r>
        <w:r w:rsidRPr="00264797">
          <w:rPr>
            <w:rFonts w:ascii="UniZgLight" w:hAnsi="UniZgLight"/>
            <w:sz w:val="16"/>
            <w:szCs w:val="16"/>
          </w:rPr>
          <w:fldChar w:fldCharType="separate"/>
        </w:r>
        <w:r w:rsidR="001639EE">
          <w:rPr>
            <w:rFonts w:ascii="UniZgLight" w:hAnsi="UniZgLight"/>
            <w:noProof/>
            <w:sz w:val="16"/>
            <w:szCs w:val="16"/>
          </w:rPr>
          <w:t>2</w:t>
        </w:r>
        <w:r w:rsidRPr="00264797">
          <w:rPr>
            <w:rFonts w:ascii="UniZgLight" w:hAnsi="UniZgLight"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14FF79" w14:textId="77777777" w:rsidR="00167351" w:rsidRDefault="00167351" w:rsidP="001B245B">
      <w:pPr>
        <w:spacing w:after="0" w:line="240" w:lineRule="auto"/>
      </w:pPr>
      <w:r>
        <w:separator/>
      </w:r>
    </w:p>
  </w:footnote>
  <w:footnote w:type="continuationSeparator" w:id="0">
    <w:p w14:paraId="4342D73B" w14:textId="77777777" w:rsidR="00167351" w:rsidRDefault="00167351" w:rsidP="001B24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CA6964" w14:textId="3350E584" w:rsidR="00B23A38" w:rsidRPr="0021271C" w:rsidRDefault="00481D68" w:rsidP="00D5233E">
    <w:pPr>
      <w:pStyle w:val="Header"/>
      <w:tabs>
        <w:tab w:val="clear" w:pos="4536"/>
        <w:tab w:val="clear" w:pos="9072"/>
      </w:tabs>
      <w:spacing w:before="120" w:line="260" w:lineRule="exact"/>
      <w:ind w:left="142"/>
      <w:rPr>
        <w:szCs w:val="26"/>
      </w:rPr>
    </w:pPr>
    <w:r>
      <w:rPr>
        <w:rFonts w:ascii="UnizgDisplay Normal" w:hAnsi="UnizgDisplay Normal"/>
        <w:noProof/>
        <w:color w:val="717073"/>
        <w:sz w:val="26"/>
        <w:szCs w:val="26"/>
        <w:lang w:eastAsia="hr-HR"/>
      </w:rPr>
      <w:drawing>
        <wp:anchor distT="0" distB="0" distL="114300" distR="114300" simplePos="0" relativeHeight="251659264" behindDoc="0" locked="0" layoutInCell="1" allowOverlap="1" wp14:anchorId="04C509AB" wp14:editId="4E534757">
          <wp:simplePos x="0" y="0"/>
          <wp:positionH relativeFrom="column">
            <wp:posOffset>287020</wp:posOffset>
          </wp:positionH>
          <wp:positionV relativeFrom="paragraph">
            <wp:posOffset>-267970</wp:posOffset>
          </wp:positionV>
          <wp:extent cx="509905" cy="501015"/>
          <wp:effectExtent l="19050" t="0" r="4445" b="0"/>
          <wp:wrapSquare wrapText="bothSides"/>
          <wp:docPr id="5" name="Slika 2" descr="SUZ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 descr="SUZ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509905" cy="501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UnizgDisplay Normal" w:hAnsi="UnizgDisplay Normal"/>
        <w:noProof/>
        <w:color w:val="717073"/>
        <w:sz w:val="26"/>
        <w:szCs w:val="26"/>
        <w:lang w:eastAsia="hr-HR"/>
      </w:rPr>
      <w:drawing>
        <wp:anchor distT="0" distB="0" distL="114300" distR="114300" simplePos="0" relativeHeight="251658240" behindDoc="1" locked="0" layoutInCell="1" allowOverlap="1" wp14:anchorId="15A6D829" wp14:editId="72E84187">
          <wp:simplePos x="0" y="0"/>
          <wp:positionH relativeFrom="column">
            <wp:posOffset>-744855</wp:posOffset>
          </wp:positionH>
          <wp:positionV relativeFrom="paragraph">
            <wp:posOffset>-264160</wp:posOffset>
          </wp:positionV>
          <wp:extent cx="825500" cy="504825"/>
          <wp:effectExtent l="19050" t="0" r="0" b="0"/>
          <wp:wrapTight wrapText="bothSides">
            <wp:wrapPolygon edited="0">
              <wp:start x="-498" y="0"/>
              <wp:lineTo x="-498" y="14672"/>
              <wp:lineTo x="10966" y="21192"/>
              <wp:lineTo x="13458" y="21192"/>
              <wp:lineTo x="15452" y="21192"/>
              <wp:lineTo x="15951" y="21192"/>
              <wp:lineTo x="17945" y="13042"/>
              <wp:lineTo x="19938" y="13042"/>
              <wp:lineTo x="21434" y="7336"/>
              <wp:lineTo x="21434" y="0"/>
              <wp:lineTo x="-498" y="0"/>
            </wp:wrapPolygon>
          </wp:wrapTight>
          <wp:docPr id="6" name="Slika 0" descr="ERF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0" descr="ERF Logo.pn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825500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414FA8" w14:textId="2A26D0A0" w:rsidR="00B23A38" w:rsidRPr="0021271C" w:rsidRDefault="00484F4F" w:rsidP="00F606B3">
    <w:pPr>
      <w:pStyle w:val="Header"/>
      <w:tabs>
        <w:tab w:val="clear" w:pos="4536"/>
        <w:tab w:val="clear" w:pos="9072"/>
        <w:tab w:val="right" w:pos="8647"/>
      </w:tabs>
      <w:spacing w:before="120" w:line="260" w:lineRule="exact"/>
      <w:ind w:left="142"/>
      <w:rPr>
        <w:rFonts w:ascii="UnizgDisplay Normal" w:hAnsi="UnizgDisplay Normal"/>
        <w:color w:val="717073"/>
        <w:sz w:val="26"/>
        <w:szCs w:val="26"/>
      </w:rPr>
    </w:pPr>
    <w:r>
      <w:rPr>
        <w:rFonts w:ascii="UnizgDisplay Normal" w:hAnsi="UnizgDisplay Normal"/>
        <w:noProof/>
        <w:color w:val="717073"/>
        <w:sz w:val="26"/>
        <w:szCs w:val="26"/>
        <w:lang w:eastAsia="hr-HR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2E1E5E92" wp14:editId="0A90846E">
              <wp:simplePos x="0" y="0"/>
              <wp:positionH relativeFrom="column">
                <wp:posOffset>-767712</wp:posOffset>
              </wp:positionH>
              <wp:positionV relativeFrom="paragraph">
                <wp:posOffset>-342900</wp:posOffset>
              </wp:positionV>
              <wp:extent cx="6610375" cy="755015"/>
              <wp:effectExtent l="0" t="0" r="0" b="698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10375" cy="755015"/>
                        <a:chOff x="0" y="0"/>
                        <a:chExt cx="6610375" cy="755015"/>
                      </a:xfrm>
                    </wpg:grpSpPr>
                    <pic:pic xmlns:pic="http://schemas.openxmlformats.org/drawingml/2006/picture">
                      <pic:nvPicPr>
                        <pic:cNvPr id="4" name="Slika 2" descr="SUZ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42660" y="0"/>
                          <a:ext cx="767715" cy="755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Slika 7" descr="F:\ERF\Memorandum-ERF\ERF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12816"/>
                          <a:ext cx="935355" cy="570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Slika 1" descr="ERF-SUZ-GRAY8-hr-logotip.png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145969" y="65314"/>
                          <a:ext cx="1800225" cy="5702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7E4AC48" id="Group 1" o:spid="_x0000_s1026" style="position:absolute;margin-left:-60.45pt;margin-top:-27pt;width:520.5pt;height:59.45pt;z-index:251656192" coordsize="66103,7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2" o:spid="_x0000_s1027" type="#_x0000_t75" alt="SUZ.png" style="position:absolute;left:58426;width:7677;height:7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">
                <v:imagedata r:id="rId4" o:title="SUZ"/>
              </v:shape>
              <v:shape id="Slika 7" o:spid="_x0000_s1028" type="#_x0000_t75" style="position:absolute;top:1128;width:9353;height:5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">
                <v:imagedata r:id="rId5" o:title="ERF"/>
              </v:shape>
              <v:shape id="Slika 1" o:spid="_x0000_s1029" type="#_x0000_t75" alt="ERF-SUZ-GRAY8-hr-logotip.png" style="position:absolute;left:11459;top:653;width:18002;height:5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">
                <v:imagedata r:id="rId6" o:title="ERF-SUZ-GRAY8-hr-logotip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20153"/>
    <w:multiLevelType w:val="hybridMultilevel"/>
    <w:tmpl w:val="F6CCA56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37136E"/>
    <w:multiLevelType w:val="hybridMultilevel"/>
    <w:tmpl w:val="27729AC2"/>
    <w:lvl w:ilvl="0" w:tplc="0CD0CA9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5D4017"/>
    <w:multiLevelType w:val="hybridMultilevel"/>
    <w:tmpl w:val="FF261F88"/>
    <w:lvl w:ilvl="0" w:tplc="041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 w15:restartNumberingAfterBreak="0">
    <w:nsid w:val="1A7E075B"/>
    <w:multiLevelType w:val="hybridMultilevel"/>
    <w:tmpl w:val="2CD2E81E"/>
    <w:lvl w:ilvl="0" w:tplc="B56EC86A">
      <w:start w:val="12"/>
      <w:numFmt w:val="decimal"/>
      <w:lvlText w:val="%1"/>
      <w:lvlJc w:val="left"/>
      <w:pPr>
        <w:ind w:left="-49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29" w:hanging="360"/>
      </w:pPr>
    </w:lvl>
    <w:lvl w:ilvl="2" w:tplc="041A001B" w:tentative="1">
      <w:start w:val="1"/>
      <w:numFmt w:val="lowerRoman"/>
      <w:lvlText w:val="%3."/>
      <w:lvlJc w:val="right"/>
      <w:pPr>
        <w:ind w:left="949" w:hanging="180"/>
      </w:pPr>
    </w:lvl>
    <w:lvl w:ilvl="3" w:tplc="041A000F" w:tentative="1">
      <w:start w:val="1"/>
      <w:numFmt w:val="decimal"/>
      <w:lvlText w:val="%4."/>
      <w:lvlJc w:val="left"/>
      <w:pPr>
        <w:ind w:left="1669" w:hanging="360"/>
      </w:pPr>
    </w:lvl>
    <w:lvl w:ilvl="4" w:tplc="041A0019" w:tentative="1">
      <w:start w:val="1"/>
      <w:numFmt w:val="lowerLetter"/>
      <w:lvlText w:val="%5."/>
      <w:lvlJc w:val="left"/>
      <w:pPr>
        <w:ind w:left="2389" w:hanging="360"/>
      </w:pPr>
    </w:lvl>
    <w:lvl w:ilvl="5" w:tplc="041A001B" w:tentative="1">
      <w:start w:val="1"/>
      <w:numFmt w:val="lowerRoman"/>
      <w:lvlText w:val="%6."/>
      <w:lvlJc w:val="right"/>
      <w:pPr>
        <w:ind w:left="3109" w:hanging="180"/>
      </w:pPr>
    </w:lvl>
    <w:lvl w:ilvl="6" w:tplc="041A000F" w:tentative="1">
      <w:start w:val="1"/>
      <w:numFmt w:val="decimal"/>
      <w:lvlText w:val="%7."/>
      <w:lvlJc w:val="left"/>
      <w:pPr>
        <w:ind w:left="3829" w:hanging="360"/>
      </w:pPr>
    </w:lvl>
    <w:lvl w:ilvl="7" w:tplc="041A0019" w:tentative="1">
      <w:start w:val="1"/>
      <w:numFmt w:val="lowerLetter"/>
      <w:lvlText w:val="%8."/>
      <w:lvlJc w:val="left"/>
      <w:pPr>
        <w:ind w:left="4549" w:hanging="360"/>
      </w:pPr>
    </w:lvl>
    <w:lvl w:ilvl="8" w:tplc="041A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4" w15:restartNumberingAfterBreak="0">
    <w:nsid w:val="279257C8"/>
    <w:multiLevelType w:val="hybridMultilevel"/>
    <w:tmpl w:val="579EA7D4"/>
    <w:lvl w:ilvl="0" w:tplc="2C18ECB4">
      <w:start w:val="12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29" w:hanging="360"/>
      </w:pPr>
    </w:lvl>
    <w:lvl w:ilvl="2" w:tplc="041A001B" w:tentative="1">
      <w:start w:val="1"/>
      <w:numFmt w:val="lowerRoman"/>
      <w:lvlText w:val="%3."/>
      <w:lvlJc w:val="right"/>
      <w:pPr>
        <w:ind w:left="949" w:hanging="180"/>
      </w:pPr>
    </w:lvl>
    <w:lvl w:ilvl="3" w:tplc="041A000F" w:tentative="1">
      <w:start w:val="1"/>
      <w:numFmt w:val="decimal"/>
      <w:lvlText w:val="%4."/>
      <w:lvlJc w:val="left"/>
      <w:pPr>
        <w:ind w:left="1669" w:hanging="360"/>
      </w:pPr>
    </w:lvl>
    <w:lvl w:ilvl="4" w:tplc="041A0019" w:tentative="1">
      <w:start w:val="1"/>
      <w:numFmt w:val="lowerLetter"/>
      <w:lvlText w:val="%5."/>
      <w:lvlJc w:val="left"/>
      <w:pPr>
        <w:ind w:left="2389" w:hanging="360"/>
      </w:pPr>
    </w:lvl>
    <w:lvl w:ilvl="5" w:tplc="041A001B" w:tentative="1">
      <w:start w:val="1"/>
      <w:numFmt w:val="lowerRoman"/>
      <w:lvlText w:val="%6."/>
      <w:lvlJc w:val="right"/>
      <w:pPr>
        <w:ind w:left="3109" w:hanging="180"/>
      </w:pPr>
    </w:lvl>
    <w:lvl w:ilvl="6" w:tplc="041A000F" w:tentative="1">
      <w:start w:val="1"/>
      <w:numFmt w:val="decimal"/>
      <w:lvlText w:val="%7."/>
      <w:lvlJc w:val="left"/>
      <w:pPr>
        <w:ind w:left="3829" w:hanging="360"/>
      </w:pPr>
    </w:lvl>
    <w:lvl w:ilvl="7" w:tplc="041A0019" w:tentative="1">
      <w:start w:val="1"/>
      <w:numFmt w:val="lowerLetter"/>
      <w:lvlText w:val="%8."/>
      <w:lvlJc w:val="left"/>
      <w:pPr>
        <w:ind w:left="4549" w:hanging="360"/>
      </w:pPr>
    </w:lvl>
    <w:lvl w:ilvl="8" w:tplc="041A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5" w15:restartNumberingAfterBreak="0">
    <w:nsid w:val="378F2A55"/>
    <w:multiLevelType w:val="hybridMultilevel"/>
    <w:tmpl w:val="7C846B68"/>
    <w:lvl w:ilvl="0" w:tplc="837A6D1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 w15:restartNumberingAfterBreak="0">
    <w:nsid w:val="52BF379C"/>
    <w:multiLevelType w:val="hybridMultilevel"/>
    <w:tmpl w:val="09D8F01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853712"/>
    <w:multiLevelType w:val="hybridMultilevel"/>
    <w:tmpl w:val="797AD282"/>
    <w:lvl w:ilvl="0" w:tplc="D856F65A">
      <w:numFmt w:val="bullet"/>
      <w:lvlText w:val=""/>
      <w:lvlJc w:val="left"/>
      <w:pPr>
        <w:ind w:left="-207" w:hanging="360"/>
      </w:pPr>
      <w:rPr>
        <w:rFonts w:ascii="Symbol" w:eastAsia="Times New Roman" w:hAnsi="Symbol" w:cs="Times New Roman" w:hint="default"/>
        <w:color w:val="000000" w:themeColor="text1"/>
      </w:rPr>
    </w:lvl>
    <w:lvl w:ilvl="1" w:tplc="041A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8" w15:restartNumberingAfterBreak="0">
    <w:nsid w:val="72C11694"/>
    <w:multiLevelType w:val="hybridMultilevel"/>
    <w:tmpl w:val="CF881B5C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603288">
    <w:abstractNumId w:val="2"/>
  </w:num>
  <w:num w:numId="2" w16cid:durableId="17443287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77527959">
    <w:abstractNumId w:val="5"/>
  </w:num>
  <w:num w:numId="4" w16cid:durableId="944385525">
    <w:abstractNumId w:val="3"/>
  </w:num>
  <w:num w:numId="5" w16cid:durableId="1645623152">
    <w:abstractNumId w:val="4"/>
  </w:num>
  <w:num w:numId="6" w16cid:durableId="1545749970">
    <w:abstractNumId w:val="7"/>
  </w:num>
  <w:num w:numId="7" w16cid:durableId="542715337">
    <w:abstractNumId w:val="1"/>
  </w:num>
  <w:num w:numId="8" w16cid:durableId="11225679">
    <w:abstractNumId w:val="6"/>
  </w:num>
  <w:num w:numId="9" w16cid:durableId="51389711">
    <w:abstractNumId w:val="8"/>
  </w:num>
  <w:num w:numId="10" w16cid:durableId="14872111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LockTheme/>
  <w:styleLockQFSet/>
  <w:defaultTabStop w:val="709"/>
  <w:hyphenationZone w:val="425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1E1F"/>
    <w:rsid w:val="000056A1"/>
    <w:rsid w:val="00006A8B"/>
    <w:rsid w:val="000213FF"/>
    <w:rsid w:val="00021DEC"/>
    <w:rsid w:val="0002765D"/>
    <w:rsid w:val="00027791"/>
    <w:rsid w:val="00032B0F"/>
    <w:rsid w:val="00035CF5"/>
    <w:rsid w:val="00036EAA"/>
    <w:rsid w:val="0004573E"/>
    <w:rsid w:val="000461AC"/>
    <w:rsid w:val="00047404"/>
    <w:rsid w:val="00052313"/>
    <w:rsid w:val="00063F6A"/>
    <w:rsid w:val="00076259"/>
    <w:rsid w:val="00095DF1"/>
    <w:rsid w:val="000A782B"/>
    <w:rsid w:val="000B4519"/>
    <w:rsid w:val="000C0CB3"/>
    <w:rsid w:val="000C631C"/>
    <w:rsid w:val="000D0DE4"/>
    <w:rsid w:val="000D1CC4"/>
    <w:rsid w:val="000D50B0"/>
    <w:rsid w:val="000D55B4"/>
    <w:rsid w:val="000F1F84"/>
    <w:rsid w:val="000F432F"/>
    <w:rsid w:val="0011416E"/>
    <w:rsid w:val="00114DB2"/>
    <w:rsid w:val="00122B80"/>
    <w:rsid w:val="00122FDB"/>
    <w:rsid w:val="00137E15"/>
    <w:rsid w:val="0015026B"/>
    <w:rsid w:val="00151DAC"/>
    <w:rsid w:val="00153A4D"/>
    <w:rsid w:val="001639EE"/>
    <w:rsid w:val="001656D7"/>
    <w:rsid w:val="00167351"/>
    <w:rsid w:val="001814B1"/>
    <w:rsid w:val="0018270B"/>
    <w:rsid w:val="001861A6"/>
    <w:rsid w:val="00195009"/>
    <w:rsid w:val="001A02AE"/>
    <w:rsid w:val="001A0AD2"/>
    <w:rsid w:val="001A4D1C"/>
    <w:rsid w:val="001A4FA0"/>
    <w:rsid w:val="001A5248"/>
    <w:rsid w:val="001B09EC"/>
    <w:rsid w:val="001B245B"/>
    <w:rsid w:val="001C567B"/>
    <w:rsid w:val="001D527E"/>
    <w:rsid w:val="001D7BE7"/>
    <w:rsid w:val="001E334E"/>
    <w:rsid w:val="001E7322"/>
    <w:rsid w:val="00201308"/>
    <w:rsid w:val="00205186"/>
    <w:rsid w:val="00210857"/>
    <w:rsid w:val="00211335"/>
    <w:rsid w:val="0021271C"/>
    <w:rsid w:val="00215735"/>
    <w:rsid w:val="00221884"/>
    <w:rsid w:val="0022284C"/>
    <w:rsid w:val="00242102"/>
    <w:rsid w:val="00253592"/>
    <w:rsid w:val="00256449"/>
    <w:rsid w:val="00263865"/>
    <w:rsid w:val="00264797"/>
    <w:rsid w:val="00266B27"/>
    <w:rsid w:val="0028491D"/>
    <w:rsid w:val="00284929"/>
    <w:rsid w:val="002872DC"/>
    <w:rsid w:val="0029133F"/>
    <w:rsid w:val="00292DFF"/>
    <w:rsid w:val="00295252"/>
    <w:rsid w:val="002A2243"/>
    <w:rsid w:val="002C0F75"/>
    <w:rsid w:val="002C7320"/>
    <w:rsid w:val="002D38BE"/>
    <w:rsid w:val="002D43ED"/>
    <w:rsid w:val="002D6301"/>
    <w:rsid w:val="002E28D9"/>
    <w:rsid w:val="002E3937"/>
    <w:rsid w:val="00301E4C"/>
    <w:rsid w:val="003021E2"/>
    <w:rsid w:val="00302EC5"/>
    <w:rsid w:val="00304D6C"/>
    <w:rsid w:val="00304F4C"/>
    <w:rsid w:val="00315270"/>
    <w:rsid w:val="0031713C"/>
    <w:rsid w:val="00320C9A"/>
    <w:rsid w:val="00320EE8"/>
    <w:rsid w:val="00322C9A"/>
    <w:rsid w:val="00334EA3"/>
    <w:rsid w:val="003363D8"/>
    <w:rsid w:val="003434AC"/>
    <w:rsid w:val="003512FC"/>
    <w:rsid w:val="00351B1A"/>
    <w:rsid w:val="00356538"/>
    <w:rsid w:val="0037352A"/>
    <w:rsid w:val="0037427E"/>
    <w:rsid w:val="00380F85"/>
    <w:rsid w:val="00386717"/>
    <w:rsid w:val="00392207"/>
    <w:rsid w:val="0039263D"/>
    <w:rsid w:val="00394E48"/>
    <w:rsid w:val="00396910"/>
    <w:rsid w:val="003A1D8C"/>
    <w:rsid w:val="003A3D2C"/>
    <w:rsid w:val="003B1E7C"/>
    <w:rsid w:val="003C28AA"/>
    <w:rsid w:val="003C2D0B"/>
    <w:rsid w:val="003C7356"/>
    <w:rsid w:val="003D57BE"/>
    <w:rsid w:val="003D61E7"/>
    <w:rsid w:val="003E460E"/>
    <w:rsid w:val="003E75BE"/>
    <w:rsid w:val="004000FD"/>
    <w:rsid w:val="00402946"/>
    <w:rsid w:val="00406538"/>
    <w:rsid w:val="00407F75"/>
    <w:rsid w:val="00413343"/>
    <w:rsid w:val="004151DB"/>
    <w:rsid w:val="0042212D"/>
    <w:rsid w:val="00425F50"/>
    <w:rsid w:val="00427D87"/>
    <w:rsid w:val="00431613"/>
    <w:rsid w:val="00433F19"/>
    <w:rsid w:val="00435DE8"/>
    <w:rsid w:val="00447CBA"/>
    <w:rsid w:val="00454166"/>
    <w:rsid w:val="00454F5D"/>
    <w:rsid w:val="00454FB2"/>
    <w:rsid w:val="00460C96"/>
    <w:rsid w:val="004623B6"/>
    <w:rsid w:val="00471E1F"/>
    <w:rsid w:val="0047579B"/>
    <w:rsid w:val="00481D68"/>
    <w:rsid w:val="00482885"/>
    <w:rsid w:val="00484F4F"/>
    <w:rsid w:val="00493311"/>
    <w:rsid w:val="00493529"/>
    <w:rsid w:val="004956FB"/>
    <w:rsid w:val="004A7B3C"/>
    <w:rsid w:val="004B0754"/>
    <w:rsid w:val="004B11F5"/>
    <w:rsid w:val="004B5522"/>
    <w:rsid w:val="004D5370"/>
    <w:rsid w:val="004E0D16"/>
    <w:rsid w:val="004E2931"/>
    <w:rsid w:val="004F1EBB"/>
    <w:rsid w:val="004F5B9C"/>
    <w:rsid w:val="004F6F73"/>
    <w:rsid w:val="005108AE"/>
    <w:rsid w:val="00510D57"/>
    <w:rsid w:val="00522087"/>
    <w:rsid w:val="00522B61"/>
    <w:rsid w:val="005261B4"/>
    <w:rsid w:val="00531D3E"/>
    <w:rsid w:val="0053568D"/>
    <w:rsid w:val="00535776"/>
    <w:rsid w:val="0054117A"/>
    <w:rsid w:val="00570307"/>
    <w:rsid w:val="00576295"/>
    <w:rsid w:val="00586789"/>
    <w:rsid w:val="00591403"/>
    <w:rsid w:val="00593482"/>
    <w:rsid w:val="005A33D0"/>
    <w:rsid w:val="005C0304"/>
    <w:rsid w:val="005C045C"/>
    <w:rsid w:val="005E15F5"/>
    <w:rsid w:val="005E63B5"/>
    <w:rsid w:val="005F2300"/>
    <w:rsid w:val="00601361"/>
    <w:rsid w:val="0060374D"/>
    <w:rsid w:val="00603B9B"/>
    <w:rsid w:val="0061235C"/>
    <w:rsid w:val="00615C43"/>
    <w:rsid w:val="0062356F"/>
    <w:rsid w:val="00623E97"/>
    <w:rsid w:val="0062447A"/>
    <w:rsid w:val="00631427"/>
    <w:rsid w:val="006347E7"/>
    <w:rsid w:val="00642C46"/>
    <w:rsid w:val="00644134"/>
    <w:rsid w:val="00644BFA"/>
    <w:rsid w:val="006455A7"/>
    <w:rsid w:val="006471BB"/>
    <w:rsid w:val="006644EB"/>
    <w:rsid w:val="0066704C"/>
    <w:rsid w:val="00690938"/>
    <w:rsid w:val="006930A6"/>
    <w:rsid w:val="00695BF4"/>
    <w:rsid w:val="006A01C2"/>
    <w:rsid w:val="006A367E"/>
    <w:rsid w:val="006A616A"/>
    <w:rsid w:val="006A7BD4"/>
    <w:rsid w:val="006B647A"/>
    <w:rsid w:val="006C0D91"/>
    <w:rsid w:val="006C416D"/>
    <w:rsid w:val="006C546E"/>
    <w:rsid w:val="006E0B69"/>
    <w:rsid w:val="006E0E35"/>
    <w:rsid w:val="006E37AF"/>
    <w:rsid w:val="006F748D"/>
    <w:rsid w:val="00703167"/>
    <w:rsid w:val="007140E1"/>
    <w:rsid w:val="00730862"/>
    <w:rsid w:val="00735137"/>
    <w:rsid w:val="00743EDE"/>
    <w:rsid w:val="00767E8F"/>
    <w:rsid w:val="0078276A"/>
    <w:rsid w:val="00787B63"/>
    <w:rsid w:val="00790153"/>
    <w:rsid w:val="0079590A"/>
    <w:rsid w:val="00797319"/>
    <w:rsid w:val="007A5E1A"/>
    <w:rsid w:val="007B4F67"/>
    <w:rsid w:val="007C1754"/>
    <w:rsid w:val="007C5F37"/>
    <w:rsid w:val="007D1091"/>
    <w:rsid w:val="007D1649"/>
    <w:rsid w:val="007D4826"/>
    <w:rsid w:val="0080151A"/>
    <w:rsid w:val="008024CC"/>
    <w:rsid w:val="00805AC2"/>
    <w:rsid w:val="00807890"/>
    <w:rsid w:val="00811AC9"/>
    <w:rsid w:val="00812C8E"/>
    <w:rsid w:val="0082036C"/>
    <w:rsid w:val="00834A31"/>
    <w:rsid w:val="008537C3"/>
    <w:rsid w:val="00855878"/>
    <w:rsid w:val="00864C96"/>
    <w:rsid w:val="00864FB5"/>
    <w:rsid w:val="00870226"/>
    <w:rsid w:val="00891F44"/>
    <w:rsid w:val="00893CAA"/>
    <w:rsid w:val="00895A75"/>
    <w:rsid w:val="008A0FB3"/>
    <w:rsid w:val="008D01A9"/>
    <w:rsid w:val="008D3F35"/>
    <w:rsid w:val="008D6BF0"/>
    <w:rsid w:val="008E1E11"/>
    <w:rsid w:val="008E2EF2"/>
    <w:rsid w:val="009036DD"/>
    <w:rsid w:val="00906496"/>
    <w:rsid w:val="00906B3A"/>
    <w:rsid w:val="00935FD8"/>
    <w:rsid w:val="00943D0E"/>
    <w:rsid w:val="009447D8"/>
    <w:rsid w:val="00945D45"/>
    <w:rsid w:val="00946058"/>
    <w:rsid w:val="00957323"/>
    <w:rsid w:val="0096199C"/>
    <w:rsid w:val="00962E7E"/>
    <w:rsid w:val="00974A1D"/>
    <w:rsid w:val="00991012"/>
    <w:rsid w:val="0099335C"/>
    <w:rsid w:val="00995710"/>
    <w:rsid w:val="00997502"/>
    <w:rsid w:val="009A5059"/>
    <w:rsid w:val="009A6133"/>
    <w:rsid w:val="009C1C14"/>
    <w:rsid w:val="009C3A89"/>
    <w:rsid w:val="009C46F8"/>
    <w:rsid w:val="009C5DD2"/>
    <w:rsid w:val="009E479B"/>
    <w:rsid w:val="009F0999"/>
    <w:rsid w:val="00A16447"/>
    <w:rsid w:val="00A225E1"/>
    <w:rsid w:val="00A30356"/>
    <w:rsid w:val="00A30684"/>
    <w:rsid w:val="00A351AB"/>
    <w:rsid w:val="00A37B38"/>
    <w:rsid w:val="00A40595"/>
    <w:rsid w:val="00A40EB0"/>
    <w:rsid w:val="00A42593"/>
    <w:rsid w:val="00A45352"/>
    <w:rsid w:val="00A54273"/>
    <w:rsid w:val="00A56B2B"/>
    <w:rsid w:val="00A6098A"/>
    <w:rsid w:val="00A67A32"/>
    <w:rsid w:val="00A77284"/>
    <w:rsid w:val="00A77F8A"/>
    <w:rsid w:val="00A8067B"/>
    <w:rsid w:val="00A96486"/>
    <w:rsid w:val="00AA2E48"/>
    <w:rsid w:val="00AC066B"/>
    <w:rsid w:val="00AC16D8"/>
    <w:rsid w:val="00AC33F7"/>
    <w:rsid w:val="00AC3817"/>
    <w:rsid w:val="00AC430A"/>
    <w:rsid w:val="00AF0F77"/>
    <w:rsid w:val="00AF2215"/>
    <w:rsid w:val="00B049B8"/>
    <w:rsid w:val="00B0765C"/>
    <w:rsid w:val="00B15DC5"/>
    <w:rsid w:val="00B165D7"/>
    <w:rsid w:val="00B20900"/>
    <w:rsid w:val="00B21A4F"/>
    <w:rsid w:val="00B22A58"/>
    <w:rsid w:val="00B23A38"/>
    <w:rsid w:val="00B23ECD"/>
    <w:rsid w:val="00B24040"/>
    <w:rsid w:val="00B242B3"/>
    <w:rsid w:val="00B256DB"/>
    <w:rsid w:val="00B25732"/>
    <w:rsid w:val="00B36037"/>
    <w:rsid w:val="00B36D08"/>
    <w:rsid w:val="00B4439E"/>
    <w:rsid w:val="00B44FEC"/>
    <w:rsid w:val="00B5559F"/>
    <w:rsid w:val="00B56366"/>
    <w:rsid w:val="00B6024F"/>
    <w:rsid w:val="00B60A12"/>
    <w:rsid w:val="00B67AEB"/>
    <w:rsid w:val="00B73BD8"/>
    <w:rsid w:val="00B7697A"/>
    <w:rsid w:val="00B93B28"/>
    <w:rsid w:val="00B96499"/>
    <w:rsid w:val="00BA419C"/>
    <w:rsid w:val="00BB16DC"/>
    <w:rsid w:val="00BC027E"/>
    <w:rsid w:val="00BC08C6"/>
    <w:rsid w:val="00BC35D8"/>
    <w:rsid w:val="00BC3C2F"/>
    <w:rsid w:val="00BF255D"/>
    <w:rsid w:val="00BF7583"/>
    <w:rsid w:val="00BF76AB"/>
    <w:rsid w:val="00C20B62"/>
    <w:rsid w:val="00C21774"/>
    <w:rsid w:val="00C272DB"/>
    <w:rsid w:val="00C27D2E"/>
    <w:rsid w:val="00C309E7"/>
    <w:rsid w:val="00C35C3C"/>
    <w:rsid w:val="00C37ADD"/>
    <w:rsid w:val="00C4486C"/>
    <w:rsid w:val="00C5069E"/>
    <w:rsid w:val="00C538C0"/>
    <w:rsid w:val="00C666B1"/>
    <w:rsid w:val="00C673FF"/>
    <w:rsid w:val="00C904CD"/>
    <w:rsid w:val="00C95934"/>
    <w:rsid w:val="00CA047F"/>
    <w:rsid w:val="00CA5CC2"/>
    <w:rsid w:val="00CC0D3B"/>
    <w:rsid w:val="00CD0D09"/>
    <w:rsid w:val="00CD59E7"/>
    <w:rsid w:val="00CE1B0D"/>
    <w:rsid w:val="00CE5A2D"/>
    <w:rsid w:val="00D31507"/>
    <w:rsid w:val="00D33C27"/>
    <w:rsid w:val="00D34E31"/>
    <w:rsid w:val="00D3630A"/>
    <w:rsid w:val="00D365A3"/>
    <w:rsid w:val="00D41813"/>
    <w:rsid w:val="00D45AE9"/>
    <w:rsid w:val="00D46D90"/>
    <w:rsid w:val="00D47DD8"/>
    <w:rsid w:val="00D5114C"/>
    <w:rsid w:val="00D5233E"/>
    <w:rsid w:val="00D7446E"/>
    <w:rsid w:val="00D76364"/>
    <w:rsid w:val="00D81C02"/>
    <w:rsid w:val="00D94116"/>
    <w:rsid w:val="00DB74D6"/>
    <w:rsid w:val="00DC5EC5"/>
    <w:rsid w:val="00DC6B66"/>
    <w:rsid w:val="00DD0E4B"/>
    <w:rsid w:val="00DD5124"/>
    <w:rsid w:val="00DD7543"/>
    <w:rsid w:val="00DE52C9"/>
    <w:rsid w:val="00DF04F9"/>
    <w:rsid w:val="00DF3DB6"/>
    <w:rsid w:val="00E00057"/>
    <w:rsid w:val="00E06F55"/>
    <w:rsid w:val="00E1101D"/>
    <w:rsid w:val="00E12BD0"/>
    <w:rsid w:val="00E210C3"/>
    <w:rsid w:val="00E26AAB"/>
    <w:rsid w:val="00E27CF9"/>
    <w:rsid w:val="00E31419"/>
    <w:rsid w:val="00E34892"/>
    <w:rsid w:val="00E36A97"/>
    <w:rsid w:val="00E43FB7"/>
    <w:rsid w:val="00E4703A"/>
    <w:rsid w:val="00E74F7E"/>
    <w:rsid w:val="00E75C8B"/>
    <w:rsid w:val="00E76E10"/>
    <w:rsid w:val="00E83E93"/>
    <w:rsid w:val="00E8430C"/>
    <w:rsid w:val="00E95BC7"/>
    <w:rsid w:val="00E96372"/>
    <w:rsid w:val="00EA3281"/>
    <w:rsid w:val="00EA5B2A"/>
    <w:rsid w:val="00EA64A0"/>
    <w:rsid w:val="00EB189F"/>
    <w:rsid w:val="00EB4003"/>
    <w:rsid w:val="00ED1E0D"/>
    <w:rsid w:val="00EE04AC"/>
    <w:rsid w:val="00EE1670"/>
    <w:rsid w:val="00EE4921"/>
    <w:rsid w:val="00EF0C3C"/>
    <w:rsid w:val="00F0054B"/>
    <w:rsid w:val="00F0394F"/>
    <w:rsid w:val="00F15101"/>
    <w:rsid w:val="00F2273E"/>
    <w:rsid w:val="00F4149D"/>
    <w:rsid w:val="00F42D5B"/>
    <w:rsid w:val="00F43664"/>
    <w:rsid w:val="00F541E5"/>
    <w:rsid w:val="00F606B3"/>
    <w:rsid w:val="00F60981"/>
    <w:rsid w:val="00F60DE8"/>
    <w:rsid w:val="00F710D0"/>
    <w:rsid w:val="00F7417D"/>
    <w:rsid w:val="00F8082E"/>
    <w:rsid w:val="00F85426"/>
    <w:rsid w:val="00F86B8C"/>
    <w:rsid w:val="00F9099B"/>
    <w:rsid w:val="00F913BE"/>
    <w:rsid w:val="00F93FF4"/>
    <w:rsid w:val="00F97798"/>
    <w:rsid w:val="00FA3847"/>
    <w:rsid w:val="00FA395E"/>
    <w:rsid w:val="00FA5173"/>
    <w:rsid w:val="00FB1800"/>
    <w:rsid w:val="00FB454C"/>
    <w:rsid w:val="00FB507B"/>
    <w:rsid w:val="00FD26F1"/>
    <w:rsid w:val="00FD438E"/>
    <w:rsid w:val="00FD689F"/>
    <w:rsid w:val="00FE6CC6"/>
    <w:rsid w:val="00FF2214"/>
    <w:rsid w:val="00FF6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1BBAD8D"/>
  <w15:docId w15:val="{85D59DBA-5279-4A09-826B-3D5E1869C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50B0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24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245B"/>
  </w:style>
  <w:style w:type="paragraph" w:styleId="Footer">
    <w:name w:val="footer"/>
    <w:basedOn w:val="Normal"/>
    <w:link w:val="FooterChar"/>
    <w:uiPriority w:val="99"/>
    <w:unhideWhenUsed/>
    <w:rsid w:val="001B24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245B"/>
  </w:style>
  <w:style w:type="paragraph" w:styleId="BalloonText">
    <w:name w:val="Balloon Text"/>
    <w:basedOn w:val="Normal"/>
    <w:link w:val="BalloonTextChar"/>
    <w:uiPriority w:val="99"/>
    <w:semiHidden/>
    <w:unhideWhenUsed/>
    <w:rsid w:val="001B2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45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41813"/>
    <w:rPr>
      <w:color w:val="0000FF"/>
      <w:u w:val="single"/>
    </w:rPr>
  </w:style>
  <w:style w:type="table" w:styleId="TableGrid">
    <w:name w:val="Table Grid"/>
    <w:basedOn w:val="TableNormal"/>
    <w:uiPriority w:val="59"/>
    <w:rsid w:val="00D418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E04AC"/>
    <w:rPr>
      <w:color w:val="808080"/>
    </w:rPr>
  </w:style>
  <w:style w:type="paragraph" w:styleId="NoSpacing">
    <w:name w:val="No Spacing"/>
    <w:link w:val="NoSpacingChar"/>
    <w:uiPriority w:val="1"/>
    <w:qFormat/>
    <w:rsid w:val="00A30684"/>
    <w:rPr>
      <w:rFonts w:ascii="Times New Roman" w:eastAsia="Times New Roman" w:hAnsi="Times New Roman"/>
      <w:noProof/>
      <w:sz w:val="24"/>
      <w:szCs w:val="24"/>
    </w:rPr>
  </w:style>
  <w:style w:type="paragraph" w:styleId="ListParagraph">
    <w:name w:val="List Paragraph"/>
    <w:basedOn w:val="Normal"/>
    <w:uiPriority w:val="34"/>
    <w:qFormat/>
    <w:rsid w:val="008A0FB3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Bezproreda4">
    <w:name w:val="Bez proreda4"/>
    <w:qFormat/>
    <w:rsid w:val="00D31507"/>
    <w:rPr>
      <w:sz w:val="22"/>
      <w:szCs w:val="22"/>
      <w:lang w:val="bs-Latn-BA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E52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52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52C9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52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52C9"/>
    <w:rPr>
      <w:b/>
      <w:bCs/>
      <w:lang w:eastAsia="en-US"/>
    </w:rPr>
  </w:style>
  <w:style w:type="paragraph" w:styleId="Revision">
    <w:name w:val="Revision"/>
    <w:hidden/>
    <w:uiPriority w:val="99"/>
    <w:semiHidden/>
    <w:rsid w:val="000F1F84"/>
    <w:rPr>
      <w:sz w:val="22"/>
      <w:szCs w:val="22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D55B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D55B4"/>
    <w:rPr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0D55B4"/>
    <w:rPr>
      <w:vertAlign w:val="superscript"/>
    </w:rPr>
  </w:style>
  <w:style w:type="character" w:customStyle="1" w:styleId="NoSpacingChar">
    <w:name w:val="No Spacing Char"/>
    <w:link w:val="NoSpacing"/>
    <w:uiPriority w:val="1"/>
    <w:rsid w:val="00B67AEB"/>
    <w:rPr>
      <w:rFonts w:ascii="Times New Roman" w:eastAsia="Times New Roman" w:hAnsi="Times New Roman"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08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ivanagic\Desktop\ERF%20Memorandum%20OPCI.dotx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81B559-39F6-48AE-A3C5-1199FD348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ERF Memorandum OPCI</Template>
  <TotalTime>196</TotalTime>
  <Pages>1</Pages>
  <Words>174</Words>
  <Characters>995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ERF memorandum</vt:lpstr>
      <vt:lpstr>ERF memorandum</vt:lpstr>
    </vt:vector>
  </TitlesOfParts>
  <Company>Hewlett-Packard Company</Company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ERF memorandum</dc:title>
  <dc:creator>aivanagic</dc:creator>
  <cp:lastModifiedBy>Vesna Cavic</cp:lastModifiedBy>
  <cp:revision>135</cp:revision>
  <cp:lastPrinted>2014-07-03T12:33:00Z</cp:lastPrinted>
  <dcterms:created xsi:type="dcterms:W3CDTF">2015-09-17T12:15:00Z</dcterms:created>
  <dcterms:modified xsi:type="dcterms:W3CDTF">2026-04-22T09:05:00Z</dcterms:modified>
</cp:coreProperties>
</file>