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45A07" w14:textId="77777777" w:rsidR="007A5E1A" w:rsidRDefault="007A5E1A" w:rsidP="00A225E1">
      <w:pPr>
        <w:pStyle w:val="NoSpacing"/>
        <w:ind w:left="-993"/>
        <w:jc w:val="center"/>
        <w:rPr>
          <w:b/>
          <w:sz w:val="22"/>
          <w:szCs w:val="22"/>
        </w:rPr>
      </w:pPr>
    </w:p>
    <w:p w14:paraId="644EAEEF" w14:textId="0287687B" w:rsidR="007A5E1A" w:rsidRPr="00F4149D" w:rsidRDefault="00A225E1" w:rsidP="00A225E1">
      <w:pPr>
        <w:pStyle w:val="NoSpacing"/>
        <w:ind w:left="-993"/>
        <w:jc w:val="center"/>
        <w:rPr>
          <w:b/>
          <w:sz w:val="28"/>
          <w:szCs w:val="28"/>
        </w:rPr>
      </w:pPr>
      <w:r w:rsidRPr="00F4149D">
        <w:rPr>
          <w:b/>
          <w:sz w:val="28"/>
          <w:szCs w:val="28"/>
        </w:rPr>
        <w:t xml:space="preserve">OBRAZAC ZA EVIDENCIJU PROJEKATA </w:t>
      </w:r>
    </w:p>
    <w:p w14:paraId="3999F259" w14:textId="77777777" w:rsidR="00A225E1" w:rsidRPr="00F4149D" w:rsidRDefault="00A225E1" w:rsidP="00A225E1">
      <w:pPr>
        <w:pStyle w:val="NoSpacing"/>
        <w:ind w:left="-993"/>
        <w:jc w:val="center"/>
        <w:rPr>
          <w:b/>
          <w:sz w:val="28"/>
          <w:szCs w:val="28"/>
        </w:rPr>
      </w:pPr>
      <w:r w:rsidRPr="00F4149D">
        <w:rPr>
          <w:b/>
          <w:sz w:val="28"/>
          <w:szCs w:val="28"/>
        </w:rPr>
        <w:t>EDUKACIJSKO-REHABILITACIJSKOG FAKULTETA*</w:t>
      </w:r>
    </w:p>
    <w:p w14:paraId="61F30CE8" w14:textId="54F25D9A" w:rsidR="00A225E1" w:rsidRDefault="00A225E1" w:rsidP="00A225E1">
      <w:pPr>
        <w:pStyle w:val="NoSpacing"/>
        <w:rPr>
          <w:sz w:val="22"/>
          <w:szCs w:val="22"/>
        </w:rPr>
      </w:pPr>
    </w:p>
    <w:p w14:paraId="70FDC6E4" w14:textId="77777777" w:rsidR="00F4149D" w:rsidRPr="007A5E1A" w:rsidRDefault="00F4149D" w:rsidP="00A225E1">
      <w:pPr>
        <w:pStyle w:val="NoSpacing"/>
        <w:rPr>
          <w:sz w:val="22"/>
          <w:szCs w:val="22"/>
        </w:rPr>
      </w:pPr>
    </w:p>
    <w:tbl>
      <w:tblPr>
        <w:tblW w:w="10020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6"/>
        <w:gridCol w:w="6974"/>
      </w:tblGrid>
      <w:tr w:rsidR="00A225E1" w:rsidRPr="007A5E1A" w14:paraId="5C2B5EC6" w14:textId="77777777" w:rsidTr="00A225E1">
        <w:trPr>
          <w:trHeight w:val="283"/>
        </w:trPr>
        <w:tc>
          <w:tcPr>
            <w:tcW w:w="10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443128C" w14:textId="23269FBB" w:rsidR="00425F50" w:rsidRPr="007A5E1A" w:rsidRDefault="00A225E1">
            <w:pPr>
              <w:pStyle w:val="NoSpacing"/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7A5E1A">
              <w:rPr>
                <w:b/>
                <w:sz w:val="22"/>
                <w:szCs w:val="22"/>
                <w:lang w:eastAsia="en-US"/>
              </w:rPr>
              <w:t>I. FAZA - NAJAVA PROJEKTA I PLANIRANJE PRIJAVE</w:t>
            </w:r>
          </w:p>
        </w:tc>
      </w:tr>
      <w:tr w:rsidR="00A96486" w:rsidRPr="007A5E1A" w14:paraId="3B1477E2" w14:textId="77777777" w:rsidTr="002D38BE">
        <w:trPr>
          <w:trHeight w:val="283"/>
        </w:trPr>
        <w:tc>
          <w:tcPr>
            <w:tcW w:w="3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6DFAA93" w14:textId="77777777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Vrsta projekta</w:t>
            </w:r>
          </w:p>
          <w:p w14:paraId="4D9F784F" w14:textId="77777777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 xml:space="preserve">(označiti sa </w:t>
            </w:r>
            <w:r w:rsidRPr="007A5E1A">
              <w:rPr>
                <w:sz w:val="22"/>
                <w:szCs w:val="22"/>
                <w:lang w:eastAsia="en-US"/>
              </w:rPr>
              <w:sym w:font="Wingdings" w:char="F078"/>
            </w:r>
            <w:r w:rsidRPr="007A5E1A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E3E3" w14:textId="1A1E1869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2D38BE">
              <w:rPr>
                <w:sz w:val="22"/>
                <w:szCs w:val="22"/>
                <w:lang w:eastAsia="en-US"/>
              </w:rPr>
              <w:t xml:space="preserve"> </w:t>
            </w:r>
            <w:r w:rsidRPr="007A5E1A">
              <w:rPr>
                <w:sz w:val="22"/>
                <w:szCs w:val="22"/>
                <w:lang w:eastAsia="en-US"/>
              </w:rPr>
              <w:t>znanstveni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F710D0">
              <w:rPr>
                <w:sz w:val="22"/>
                <w:szCs w:val="22"/>
                <w:lang w:eastAsia="en-US"/>
              </w:rPr>
              <w:t>temeljni</w:t>
            </w:r>
            <w:r w:rsidR="00F0394F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B0765C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2D38BE">
              <w:rPr>
                <w:sz w:val="22"/>
                <w:szCs w:val="22"/>
                <w:lang w:eastAsia="en-US"/>
              </w:rPr>
              <w:t xml:space="preserve"> </w:t>
            </w:r>
            <w:r w:rsidR="009447D8">
              <w:rPr>
                <w:sz w:val="22"/>
                <w:szCs w:val="22"/>
                <w:lang w:eastAsia="en-US"/>
              </w:rPr>
              <w:t xml:space="preserve">znanstveni </w:t>
            </w:r>
            <w:r w:rsidRPr="00F710D0">
              <w:rPr>
                <w:sz w:val="22"/>
                <w:szCs w:val="22"/>
                <w:lang w:eastAsia="en-US"/>
              </w:rPr>
              <w:t>primijenjen</w:t>
            </w:r>
            <w:r w:rsidR="00F0394F">
              <w:rPr>
                <w:sz w:val="22"/>
                <w:szCs w:val="22"/>
                <w:lang w:eastAsia="en-US"/>
              </w:rPr>
              <w:t xml:space="preserve">i     </w:t>
            </w:r>
            <w:r w:rsidR="00B0765C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2D38BE">
              <w:rPr>
                <w:sz w:val="22"/>
                <w:szCs w:val="22"/>
                <w:lang w:eastAsia="en-US"/>
              </w:rPr>
              <w:t xml:space="preserve"> </w:t>
            </w:r>
            <w:r w:rsidR="009447D8">
              <w:rPr>
                <w:sz w:val="22"/>
                <w:szCs w:val="22"/>
                <w:lang w:eastAsia="en-US"/>
              </w:rPr>
              <w:t xml:space="preserve">znanstveni </w:t>
            </w:r>
            <w:r>
              <w:rPr>
                <w:sz w:val="22"/>
                <w:szCs w:val="22"/>
                <w:lang w:eastAsia="en-US"/>
              </w:rPr>
              <w:t>r</w:t>
            </w:r>
            <w:r w:rsidRPr="00F710D0">
              <w:rPr>
                <w:sz w:val="22"/>
                <w:szCs w:val="22"/>
                <w:lang w:eastAsia="en-US"/>
              </w:rPr>
              <w:t>azvojni</w:t>
            </w:r>
          </w:p>
          <w:p w14:paraId="17C2E201" w14:textId="5A416720" w:rsidR="00A96486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stručni</w:t>
            </w:r>
            <w:r w:rsidR="00F913BE">
              <w:rPr>
                <w:sz w:val="22"/>
                <w:szCs w:val="22"/>
                <w:lang w:eastAsia="en-US"/>
              </w:rPr>
              <w:t xml:space="preserve">                      </w:t>
            </w: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stručni sa znanstvenom komponentom</w:t>
            </w:r>
          </w:p>
          <w:p w14:paraId="241E57A1" w14:textId="4B9E6CDB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991012" w:rsidRPr="007A5E1A" w14:paraId="3BF2E0BF" w14:textId="77777777" w:rsidTr="002D38BE">
        <w:trPr>
          <w:trHeight w:val="283"/>
        </w:trPr>
        <w:tc>
          <w:tcPr>
            <w:tcW w:w="3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7DC04" w14:textId="77777777" w:rsidR="00991012" w:rsidRPr="007A5E1A" w:rsidRDefault="00991012">
            <w:pPr>
              <w:spacing w:after="0"/>
              <w:rPr>
                <w:rFonts w:ascii="Times New Roman" w:eastAsiaTheme="minorEastAsia" w:hAnsi="Times New Roman"/>
                <w:lang w:val="en-US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ADC77" w14:textId="77777777" w:rsidR="003434AC" w:rsidRDefault="00991012" w:rsidP="003434A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kompetitivni</w:t>
            </w:r>
            <w:r w:rsidR="00F913BE">
              <w:rPr>
                <w:sz w:val="22"/>
                <w:szCs w:val="22"/>
                <w:lang w:eastAsia="en-US"/>
              </w:rPr>
              <w:t xml:space="preserve">                                       </w:t>
            </w:r>
            <w:r w:rsidR="00F913BE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F913BE" w:rsidRPr="007A5E1A">
              <w:rPr>
                <w:sz w:val="22"/>
                <w:szCs w:val="22"/>
                <w:lang w:eastAsia="en-US"/>
              </w:rPr>
              <w:t xml:space="preserve"> </w:t>
            </w:r>
            <w:r w:rsidR="003434AC">
              <w:rPr>
                <w:sz w:val="22"/>
                <w:szCs w:val="22"/>
                <w:lang w:eastAsia="en-US"/>
              </w:rPr>
              <w:t>za vanjske naručitelje</w:t>
            </w:r>
          </w:p>
          <w:p w14:paraId="5B2F2D8A" w14:textId="7E2E0AA2" w:rsidR="00991012" w:rsidRPr="007A5E1A" w:rsidRDefault="00991012" w:rsidP="003434A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institucijski projekt/istraživanje</w:t>
            </w:r>
            <w:r w:rsidR="00F913BE">
              <w:rPr>
                <w:sz w:val="22"/>
                <w:szCs w:val="22"/>
                <w:lang w:eastAsia="en-US"/>
              </w:rPr>
              <w:t xml:space="preserve">       </w:t>
            </w:r>
            <w:r w:rsidR="00FF2214">
              <w:rPr>
                <w:sz w:val="22"/>
                <w:szCs w:val="22"/>
                <w:lang w:eastAsia="en-US"/>
              </w:rPr>
              <w:t xml:space="preserve"> </w:t>
            </w:r>
            <w:r w:rsidR="00F913BE">
              <w:rPr>
                <w:sz w:val="22"/>
                <w:szCs w:val="22"/>
                <w:lang w:eastAsia="en-US"/>
              </w:rPr>
              <w:t xml:space="preserve"> </w:t>
            </w:r>
            <w:r w:rsidR="00F913BE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F913BE">
              <w:rPr>
                <w:sz w:val="22"/>
                <w:szCs w:val="22"/>
                <w:lang w:eastAsia="en-US"/>
              </w:rPr>
              <w:t xml:space="preserve"> drugo (navesti)</w:t>
            </w:r>
          </w:p>
        </w:tc>
      </w:tr>
      <w:tr w:rsidR="00DC5EC5" w:rsidRPr="007A5E1A" w14:paraId="29E5629E" w14:textId="77777777" w:rsidTr="002D38BE">
        <w:trPr>
          <w:trHeight w:val="283"/>
        </w:trPr>
        <w:tc>
          <w:tcPr>
            <w:tcW w:w="30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4E284" w14:textId="77777777" w:rsidR="00DC5EC5" w:rsidRPr="007A5E1A" w:rsidRDefault="00DC5EC5">
            <w:pPr>
              <w:spacing w:after="0"/>
              <w:rPr>
                <w:rFonts w:ascii="Times New Roman" w:eastAsiaTheme="minorEastAsia" w:hAnsi="Times New Roman"/>
                <w:lang w:val="en-US"/>
              </w:rPr>
            </w:pP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D8B7C" w14:textId="77777777" w:rsidR="00DC5EC5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domaći</w:t>
            </w:r>
            <w:r w:rsidR="00F913BE">
              <w:rPr>
                <w:sz w:val="22"/>
                <w:szCs w:val="22"/>
                <w:lang w:eastAsia="en-US"/>
              </w:rPr>
              <w:t xml:space="preserve">           </w:t>
            </w: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međunarodni</w:t>
            </w:r>
          </w:p>
          <w:p w14:paraId="51043801" w14:textId="2DD0C349" w:rsidR="00095DF1" w:rsidRPr="007A5E1A" w:rsidRDefault="00095DF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DC5EC5" w:rsidRPr="007A5E1A" w14:paraId="122F2819" w14:textId="77777777" w:rsidTr="002D38BE">
        <w:trPr>
          <w:trHeight w:val="176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22B3ACB" w14:textId="328D1E2F" w:rsidR="00DC5EC5" w:rsidRPr="007A5E1A" w:rsidRDefault="00431BEF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Uloga</w:t>
            </w:r>
            <w:r w:rsidR="00DC5EC5" w:rsidRPr="007A5E1A">
              <w:rPr>
                <w:sz w:val="22"/>
                <w:szCs w:val="22"/>
                <w:lang w:eastAsia="en-US"/>
              </w:rPr>
              <w:t xml:space="preserve"> Fakulteta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5CB2" w14:textId="77777777" w:rsidR="00BE58F2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nositelj</w:t>
            </w:r>
            <w:r w:rsidR="00F913BE">
              <w:rPr>
                <w:sz w:val="22"/>
                <w:szCs w:val="22"/>
                <w:lang w:eastAsia="en-US"/>
              </w:rPr>
              <w:t xml:space="preserve">           </w:t>
            </w: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partner</w:t>
            </w:r>
            <w:r w:rsidR="00F913BE">
              <w:rPr>
                <w:sz w:val="22"/>
                <w:szCs w:val="22"/>
                <w:lang w:eastAsia="en-US"/>
              </w:rPr>
              <w:t xml:space="preserve">              </w:t>
            </w:r>
          </w:p>
          <w:p w14:paraId="64C4DC17" w14:textId="2C26023C" w:rsidR="00BE58F2" w:rsidRPr="007A5E1A" w:rsidRDefault="00F913B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individualno sudjelovanje nastavnika</w:t>
            </w:r>
            <w:r w:rsidR="00BE58F2">
              <w:rPr>
                <w:sz w:val="22"/>
                <w:szCs w:val="22"/>
                <w:lang w:eastAsia="en-US"/>
              </w:rPr>
              <w:t xml:space="preserve"> </w:t>
            </w:r>
            <w:r w:rsidR="00BE58F2" w:rsidRPr="00BE58F2">
              <w:rPr>
                <w:color w:val="EE0000"/>
                <w:sz w:val="22"/>
                <w:szCs w:val="22"/>
                <w:lang w:eastAsia="en-US"/>
              </w:rPr>
              <w:t>(p</w:t>
            </w:r>
            <w:r w:rsidR="00F74B3C">
              <w:rPr>
                <w:color w:val="EE0000"/>
                <w:sz w:val="22"/>
                <w:szCs w:val="22"/>
                <w:lang w:eastAsia="en-US"/>
              </w:rPr>
              <w:t>otrebna</w:t>
            </w:r>
            <w:r w:rsidR="00BE58F2" w:rsidRPr="00BE58F2">
              <w:rPr>
                <w:color w:val="EE0000"/>
                <w:sz w:val="22"/>
                <w:szCs w:val="22"/>
                <w:lang w:eastAsia="en-US"/>
              </w:rPr>
              <w:t xml:space="preserve"> suglasnost dekana) </w:t>
            </w:r>
          </w:p>
          <w:p w14:paraId="4D0D4C26" w14:textId="37EA6531" w:rsidR="00DC5EC5" w:rsidRPr="007A5E1A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A225E1" w:rsidRPr="007A5E1A" w14:paraId="04DACB0B" w14:textId="77777777" w:rsidTr="002D38BE">
        <w:trPr>
          <w:trHeight w:val="176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621F5D7" w14:textId="77777777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 xml:space="preserve">Naziv projekta na </w:t>
            </w:r>
            <w:r w:rsidR="007A5E1A" w:rsidRPr="007A5E1A">
              <w:rPr>
                <w:sz w:val="22"/>
                <w:szCs w:val="22"/>
                <w:lang w:eastAsia="en-US"/>
              </w:rPr>
              <w:t xml:space="preserve">hrvatskom i engleskom </w:t>
            </w:r>
            <w:r w:rsidRPr="007A5E1A">
              <w:rPr>
                <w:sz w:val="22"/>
                <w:szCs w:val="22"/>
                <w:lang w:eastAsia="en-US"/>
              </w:rPr>
              <w:t>jeziku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F9C5" w14:textId="77777777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A225E1" w:rsidRPr="007A5E1A" w14:paraId="39D97849" w14:textId="77777777" w:rsidTr="002D38BE">
        <w:trPr>
          <w:trHeight w:val="468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8AC1B9E" w14:textId="0C02D3EC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Predviđen</w:t>
            </w:r>
            <w:r w:rsidR="001E334E">
              <w:rPr>
                <w:sz w:val="22"/>
                <w:szCs w:val="22"/>
                <w:lang w:eastAsia="en-US"/>
              </w:rPr>
              <w:t>o</w:t>
            </w:r>
            <w:r w:rsidRPr="007A5E1A">
              <w:rPr>
                <w:sz w:val="22"/>
                <w:szCs w:val="22"/>
                <w:lang w:eastAsia="en-US"/>
              </w:rPr>
              <w:t xml:space="preserve"> trajanj</w:t>
            </w:r>
            <w:r w:rsidR="001E334E">
              <w:rPr>
                <w:sz w:val="22"/>
                <w:szCs w:val="22"/>
                <w:lang w:eastAsia="en-US"/>
              </w:rPr>
              <w:t>e</w:t>
            </w:r>
            <w:r w:rsidRPr="007A5E1A">
              <w:rPr>
                <w:sz w:val="22"/>
                <w:szCs w:val="22"/>
                <w:lang w:eastAsia="en-US"/>
              </w:rPr>
              <w:t xml:space="preserve"> projekta</w:t>
            </w:r>
            <w:r w:rsidR="00B4439E">
              <w:rPr>
                <w:sz w:val="22"/>
                <w:szCs w:val="22"/>
                <w:lang w:eastAsia="en-US"/>
              </w:rPr>
              <w:t xml:space="preserve"> </w:t>
            </w:r>
            <w:r w:rsidR="00B4439E" w:rsidRPr="00B4439E">
              <w:rPr>
                <w:i/>
                <w:iCs/>
                <w:sz w:val="22"/>
                <w:szCs w:val="22"/>
                <w:lang w:eastAsia="en-US"/>
              </w:rPr>
              <w:t>(</w:t>
            </w:r>
            <w:r w:rsidR="00F74B3C">
              <w:rPr>
                <w:i/>
                <w:iCs/>
                <w:sz w:val="22"/>
                <w:szCs w:val="22"/>
                <w:lang w:eastAsia="en-US"/>
              </w:rPr>
              <w:t>planirani početak i kraj</w:t>
            </w:r>
            <w:r w:rsidR="00B4439E" w:rsidRPr="00B4439E">
              <w:rPr>
                <w:i/>
                <w:iCs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6632" w14:textId="353B0132" w:rsidR="00A225E1" w:rsidRPr="00B4439E" w:rsidRDefault="00A225E1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</w:p>
        </w:tc>
      </w:tr>
      <w:tr w:rsidR="00A225E1" w:rsidRPr="007A5E1A" w14:paraId="29ADE51B" w14:textId="77777777" w:rsidTr="002D38BE">
        <w:trPr>
          <w:trHeight w:val="81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6E8667A" w14:textId="780BD2CD" w:rsidR="00A225E1" w:rsidRPr="007A5E1A" w:rsidRDefault="00522B61" w:rsidP="00522B6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Natječaj/ poziv na koji se prijavljuje; izvor financiranja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428C" w14:textId="2A661C83" w:rsidR="00481D68" w:rsidRPr="00B23ECD" w:rsidRDefault="00095DF1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p</w:t>
            </w:r>
            <w:r w:rsidRPr="00B23ECD">
              <w:rPr>
                <w:i/>
                <w:iCs/>
                <w:sz w:val="22"/>
                <w:szCs w:val="22"/>
                <w:lang w:eastAsia="en-US"/>
              </w:rPr>
              <w:t>oveznica na natječaj</w:t>
            </w:r>
          </w:p>
        </w:tc>
      </w:tr>
      <w:tr w:rsidR="001E334E" w:rsidRPr="007A5E1A" w14:paraId="4EC59BB9" w14:textId="77777777" w:rsidTr="002D38BE">
        <w:trPr>
          <w:trHeight w:val="81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1B83F92" w14:textId="2870D891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Ustanova koja je nositelj/prijavitelj projekta i ime voditelja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987C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101927D3" w14:textId="77777777" w:rsidTr="002D38BE">
        <w:trPr>
          <w:trHeight w:val="339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DF3D769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Drugi institucionalni partneri u projektu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3982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E9B8A65" w14:textId="3BDA07AB" w:rsidR="00215735" w:rsidRPr="007A5E1A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6993ED66" w14:textId="77777777" w:rsidTr="002D38BE">
        <w:trPr>
          <w:trHeight w:val="421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019890B" w14:textId="11E9E072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Voditelj projekta za ERF</w:t>
            </w:r>
            <w:r>
              <w:rPr>
                <w:sz w:val="22"/>
                <w:szCs w:val="22"/>
                <w:lang w:eastAsia="en-US"/>
              </w:rPr>
              <w:t xml:space="preserve"> i postotak radnog vremena na projektu (ako je primjenjivo)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E3BC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7A4B9C81" w14:textId="77777777" w:rsidR="00425F50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7C776C32" w14:textId="1D5DFCBF" w:rsidR="00425F50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EAB3819" w14:textId="41BFF71A" w:rsidR="00425F50" w:rsidRPr="007A5E1A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01CA96D5" w14:textId="77777777" w:rsidTr="00460C96">
        <w:trPr>
          <w:trHeight w:val="985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B07457B" w14:textId="46A32199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Suradnici na projektu (s ERF-a)</w:t>
            </w:r>
            <w:r>
              <w:rPr>
                <w:sz w:val="22"/>
                <w:szCs w:val="22"/>
                <w:lang w:eastAsia="en-US"/>
              </w:rPr>
              <w:t xml:space="preserve"> i postotak radnog vremena na projektu (ako je primjenjivo)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8150" w14:textId="5D54B8AF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7A604C87" w14:textId="77777777" w:rsidTr="002D38BE">
        <w:trPr>
          <w:trHeight w:val="264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8AF4B19" w14:textId="3814C088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Suradnici na projektu (</w:t>
            </w:r>
            <w:r>
              <w:rPr>
                <w:sz w:val="22"/>
                <w:szCs w:val="22"/>
                <w:lang w:eastAsia="en-US"/>
              </w:rPr>
              <w:t>izvan</w:t>
            </w:r>
            <w:r w:rsidRPr="007A5E1A">
              <w:rPr>
                <w:sz w:val="22"/>
                <w:szCs w:val="22"/>
                <w:lang w:eastAsia="en-US"/>
              </w:rPr>
              <w:t xml:space="preserve"> ERF-a</w:t>
            </w:r>
            <w:r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379A2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27E0E93B" w14:textId="77777777" w:rsidR="00095DF1" w:rsidRDefault="00095DF1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353F2C7D" w14:textId="77777777" w:rsidTr="002D38BE">
        <w:trPr>
          <w:trHeight w:val="399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40928C4" w14:textId="3379560F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Predviđena vrijednost </w:t>
            </w:r>
            <w:r w:rsidRPr="007A5E1A">
              <w:rPr>
                <w:sz w:val="22"/>
                <w:szCs w:val="22"/>
                <w:lang w:eastAsia="en-US"/>
              </w:rPr>
              <w:t xml:space="preserve"> cijel</w:t>
            </w:r>
            <w:r>
              <w:rPr>
                <w:sz w:val="22"/>
                <w:szCs w:val="22"/>
                <w:lang w:eastAsia="en-US"/>
              </w:rPr>
              <w:t xml:space="preserve">og </w:t>
            </w:r>
            <w:r w:rsidRPr="007A5E1A">
              <w:rPr>
                <w:sz w:val="22"/>
                <w:szCs w:val="22"/>
                <w:lang w:eastAsia="en-US"/>
              </w:rPr>
              <w:t>projekt</w:t>
            </w:r>
            <w:r>
              <w:rPr>
                <w:sz w:val="22"/>
                <w:szCs w:val="22"/>
                <w:lang w:eastAsia="en-US"/>
              </w:rPr>
              <w:t>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47B4" w14:textId="663180A5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76ABF71" w14:textId="445C0E33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7260FE4D" w14:textId="77777777" w:rsidTr="002D38BE">
        <w:trPr>
          <w:trHeight w:val="315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BB17B9" w14:textId="53B69E74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Predviđeni iznos namijenjen ERF-u (ako je ERF partner)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AEB8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4E77CB0" w14:textId="77777777" w:rsidR="00481D68" w:rsidRDefault="00481D68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289FAA3" w14:textId="77777777" w:rsidR="008B07AC" w:rsidRDefault="008B07AC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66EFADFE" w14:textId="77777777" w:rsidTr="002D38BE">
        <w:trPr>
          <w:trHeight w:val="42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C18CA37" w14:textId="77777777" w:rsidR="002E3937" w:rsidRDefault="002E3937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Ima li ERF obvezu </w:t>
            </w:r>
            <w:r w:rsidR="001E334E">
              <w:rPr>
                <w:sz w:val="22"/>
                <w:szCs w:val="22"/>
                <w:lang w:eastAsia="en-US"/>
              </w:rPr>
              <w:t>sufinaciranja</w:t>
            </w:r>
            <w:r w:rsidR="001E334E" w:rsidRPr="007A5E1A">
              <w:rPr>
                <w:sz w:val="22"/>
                <w:szCs w:val="22"/>
                <w:lang w:eastAsia="en-US"/>
              </w:rPr>
              <w:t xml:space="preserve"> projekt</w:t>
            </w:r>
            <w:r>
              <w:rPr>
                <w:sz w:val="22"/>
                <w:szCs w:val="22"/>
                <w:lang w:eastAsia="en-US"/>
              </w:rPr>
              <w:t xml:space="preserve">a? </w:t>
            </w:r>
          </w:p>
          <w:p w14:paraId="519DA758" w14:textId="25BFD9F1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(</w:t>
            </w:r>
            <w:r w:rsidR="002E3937">
              <w:rPr>
                <w:sz w:val="22"/>
                <w:szCs w:val="22"/>
                <w:lang w:eastAsia="en-US"/>
              </w:rPr>
              <w:t xml:space="preserve">Ako da: </w:t>
            </w:r>
            <w:r>
              <w:rPr>
                <w:sz w:val="22"/>
                <w:szCs w:val="22"/>
                <w:lang w:eastAsia="en-US"/>
              </w:rPr>
              <w:t>iznos/postotak)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BFF8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F78EE62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2829CECF" w14:textId="4F4C5C2C" w:rsidR="00215735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3201B8AD" w14:textId="77777777" w:rsidTr="002D38BE">
        <w:trPr>
          <w:trHeight w:val="240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39A9A77" w14:textId="52C412E3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Druge obaveze ERF-a</w:t>
            </w:r>
            <w:r w:rsidR="00215735">
              <w:rPr>
                <w:sz w:val="22"/>
                <w:szCs w:val="22"/>
                <w:lang w:eastAsia="en-US"/>
              </w:rPr>
              <w:t xml:space="preserve"> kao pa</w:t>
            </w:r>
            <w:r w:rsidR="00DF04F9">
              <w:rPr>
                <w:sz w:val="22"/>
                <w:szCs w:val="22"/>
                <w:lang w:eastAsia="en-US"/>
              </w:rPr>
              <w:t>rt</w:t>
            </w:r>
            <w:r w:rsidR="00215735">
              <w:rPr>
                <w:sz w:val="22"/>
                <w:szCs w:val="22"/>
                <w:lang w:eastAsia="en-US"/>
              </w:rPr>
              <w:t>nera (</w:t>
            </w:r>
            <w:r w:rsidR="00425F50">
              <w:rPr>
                <w:sz w:val="22"/>
                <w:szCs w:val="22"/>
                <w:lang w:eastAsia="en-US"/>
              </w:rPr>
              <w:t>osim financijskih</w:t>
            </w:r>
            <w:r w:rsidR="00215735">
              <w:rPr>
                <w:sz w:val="22"/>
                <w:szCs w:val="22"/>
                <w:lang w:eastAsia="en-US"/>
              </w:rPr>
              <w:t>)</w:t>
            </w:r>
            <w:r w:rsidR="00F4149D">
              <w:rPr>
                <w:sz w:val="22"/>
                <w:szCs w:val="22"/>
                <w:lang w:eastAsia="en-US"/>
              </w:rPr>
              <w:t>,</w:t>
            </w:r>
            <w:r w:rsidR="00425F50">
              <w:rPr>
                <w:sz w:val="22"/>
                <w:szCs w:val="22"/>
                <w:lang w:eastAsia="en-US"/>
              </w:rPr>
              <w:t xml:space="preserve"> </w:t>
            </w:r>
            <w:r w:rsidRPr="007A5E1A">
              <w:rPr>
                <w:sz w:val="22"/>
                <w:szCs w:val="22"/>
                <w:lang w:eastAsia="en-US"/>
              </w:rPr>
              <w:t>ako postoje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8DC7" w14:textId="77777777" w:rsidR="00215735" w:rsidRDefault="00215735" w:rsidP="001E334E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</w:p>
          <w:p w14:paraId="35DA8134" w14:textId="55A3379E" w:rsidR="001E334E" w:rsidRPr="00215735" w:rsidRDefault="00215735" w:rsidP="001E334E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n</w:t>
            </w:r>
            <w:r w:rsidRPr="00215735">
              <w:rPr>
                <w:i/>
                <w:iCs/>
                <w:sz w:val="22"/>
                <w:szCs w:val="22"/>
                <w:lang w:eastAsia="en-US"/>
              </w:rPr>
              <w:t xml:space="preserve">pr. organizacija radionica, </w:t>
            </w:r>
            <w:r>
              <w:rPr>
                <w:i/>
                <w:iCs/>
                <w:sz w:val="22"/>
                <w:szCs w:val="22"/>
                <w:lang w:eastAsia="en-US"/>
              </w:rPr>
              <w:t xml:space="preserve">projektnih </w:t>
            </w:r>
            <w:r w:rsidRPr="00215735">
              <w:rPr>
                <w:i/>
                <w:iCs/>
                <w:sz w:val="22"/>
                <w:szCs w:val="22"/>
                <w:lang w:eastAsia="en-US"/>
              </w:rPr>
              <w:t>sastanak</w:t>
            </w:r>
            <w:r>
              <w:rPr>
                <w:i/>
                <w:iCs/>
                <w:sz w:val="22"/>
                <w:szCs w:val="22"/>
                <w:lang w:eastAsia="en-US"/>
              </w:rPr>
              <w:t>a, treninga, itd.</w:t>
            </w:r>
          </w:p>
          <w:p w14:paraId="6D24A603" w14:textId="094F877F" w:rsidR="00215735" w:rsidRPr="007A5E1A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4F4CC7E4" w14:textId="77777777" w:rsidTr="002D38BE">
        <w:trPr>
          <w:trHeight w:val="444"/>
        </w:trPr>
        <w:tc>
          <w:tcPr>
            <w:tcW w:w="3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7169ACB" w14:textId="4F5630B2" w:rsidR="001E334E" w:rsidRPr="007A5E1A" w:rsidRDefault="00C673FF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Sažetak Projekta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1E57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8C192C0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5278A7F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8F8ED32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60B086CE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6F307F66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29461D8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463CCBF1" w14:textId="77777777" w:rsidR="009E479B" w:rsidRDefault="009E479B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E96FB93" w14:textId="77777777" w:rsidR="009E479B" w:rsidRDefault="009E479B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6FEB54F" w14:textId="77777777" w:rsidR="009E479B" w:rsidRPr="007A5E1A" w:rsidRDefault="009E479B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17A63A1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4A430BF9" w14:textId="092F1F56" w:rsidR="00425F50" w:rsidRDefault="00425F50" w:rsidP="00A225E1">
      <w:pPr>
        <w:pStyle w:val="NoSpacing"/>
        <w:rPr>
          <w:sz w:val="22"/>
          <w:szCs w:val="22"/>
        </w:rPr>
      </w:pPr>
    </w:p>
    <w:p w14:paraId="6FD1CB7B" w14:textId="77777777" w:rsidR="00425F50" w:rsidRPr="007A5E1A" w:rsidRDefault="00425F50" w:rsidP="00A225E1">
      <w:pPr>
        <w:pStyle w:val="NoSpacing"/>
        <w:rPr>
          <w:sz w:val="22"/>
          <w:szCs w:val="22"/>
        </w:rPr>
      </w:pPr>
    </w:p>
    <w:tbl>
      <w:tblPr>
        <w:tblW w:w="10020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3"/>
        <w:gridCol w:w="5557"/>
      </w:tblGrid>
      <w:tr w:rsidR="00A225E1" w:rsidRPr="007A5E1A" w14:paraId="526DEE66" w14:textId="77777777" w:rsidTr="00425F50">
        <w:trPr>
          <w:trHeight w:val="51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557C5B5" w14:textId="6F8D864D" w:rsidR="00425F50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 xml:space="preserve">Ime i prezime osobe koja ispunjava obrazac </w:t>
            </w:r>
          </w:p>
          <w:p w14:paraId="49E3826D" w14:textId="10284E7D" w:rsidR="00425F50" w:rsidRPr="007A5E1A" w:rsidRDefault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1D1E" w14:textId="34C04381" w:rsidR="00425F50" w:rsidRPr="007A5E1A" w:rsidRDefault="00425F50" w:rsidP="003B365D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425F50" w:rsidRPr="007A5E1A" w14:paraId="69DBC948" w14:textId="77777777" w:rsidTr="00481D68">
        <w:trPr>
          <w:trHeight w:val="435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762B5AC" w14:textId="77777777" w:rsidR="00425F50" w:rsidRDefault="00425F50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Datum podnošenja Obrasca</w:t>
            </w:r>
          </w:p>
          <w:p w14:paraId="477ECA5E" w14:textId="40E03DCF" w:rsidR="00425F50" w:rsidRPr="007A5E1A" w:rsidRDefault="00425F50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641E" w14:textId="77777777" w:rsidR="00481D68" w:rsidRDefault="00481D68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481D68" w:rsidRPr="007A5E1A" w14:paraId="19EEB991" w14:textId="77777777" w:rsidTr="00A225E1">
        <w:trPr>
          <w:trHeight w:val="423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9A8EE19" w14:textId="0E67B6F7" w:rsidR="00481D68" w:rsidRDefault="00481D68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Datum do kojeg je otvoren natječaj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2852" w14:textId="77777777" w:rsidR="00481D68" w:rsidRDefault="00481D68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5E5FAB79" w14:textId="30280BD0" w:rsidR="00A225E1" w:rsidRDefault="00A225E1" w:rsidP="00A225E1">
      <w:pPr>
        <w:pStyle w:val="NoSpacing"/>
        <w:rPr>
          <w:sz w:val="22"/>
          <w:szCs w:val="22"/>
        </w:rPr>
      </w:pPr>
    </w:p>
    <w:p w14:paraId="0B59EF6D" w14:textId="77777777" w:rsidR="00F913BE" w:rsidRPr="007A5E1A" w:rsidRDefault="00F913BE" w:rsidP="00A225E1">
      <w:pPr>
        <w:pStyle w:val="NoSpacing"/>
        <w:rPr>
          <w:sz w:val="22"/>
          <w:szCs w:val="22"/>
        </w:rPr>
      </w:pPr>
    </w:p>
    <w:p w14:paraId="71FEFECC" w14:textId="5E81DA68" w:rsidR="00F4149D" w:rsidRDefault="00F4149D" w:rsidP="00A225E1">
      <w:pPr>
        <w:pStyle w:val="NoSpacing"/>
        <w:ind w:left="-1134"/>
        <w:jc w:val="both"/>
        <w:rPr>
          <w:sz w:val="22"/>
          <w:szCs w:val="22"/>
        </w:rPr>
      </w:pPr>
    </w:p>
    <w:tbl>
      <w:tblPr>
        <w:tblW w:w="10020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3"/>
        <w:gridCol w:w="5557"/>
      </w:tblGrid>
      <w:tr w:rsidR="00F913BE" w:rsidRPr="007A5E1A" w14:paraId="5220DB89" w14:textId="77777777" w:rsidTr="002366BC">
        <w:trPr>
          <w:trHeight w:val="290"/>
        </w:trPr>
        <w:tc>
          <w:tcPr>
            <w:tcW w:w="10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265B015" w14:textId="77777777" w:rsidR="00F913BE" w:rsidRPr="007A5E1A" w:rsidRDefault="00F913BE" w:rsidP="002366BC">
            <w:pPr>
              <w:pStyle w:val="NoSpacing"/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7A5E1A">
              <w:rPr>
                <w:b/>
                <w:sz w:val="22"/>
                <w:szCs w:val="22"/>
                <w:lang w:eastAsia="en-US"/>
              </w:rPr>
              <w:t>II. FAZA - REZULTAT NATJEČAJA ILI POZIVA</w:t>
            </w:r>
          </w:p>
        </w:tc>
      </w:tr>
      <w:tr w:rsidR="00F913BE" w:rsidRPr="007A5E1A" w14:paraId="75714F83" w14:textId="77777777" w:rsidTr="002366BC">
        <w:trPr>
          <w:trHeight w:val="29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19302AA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Projekt odobren DA/NE i datum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76AF" w14:textId="77777777" w:rsidR="00481D68" w:rsidRDefault="00481D68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E845302" w14:textId="77777777" w:rsidR="00481D68" w:rsidRPr="007A5E1A" w:rsidRDefault="00481D68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F913BE" w:rsidRPr="007A5E1A" w14:paraId="56FFD8AB" w14:textId="77777777" w:rsidTr="002366BC">
        <w:trPr>
          <w:trHeight w:val="29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70441FD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Odobreni iznos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4158E" w14:textId="77777777" w:rsidR="00F913BE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6402CB4" w14:textId="77777777" w:rsidR="00481D68" w:rsidRPr="007A5E1A" w:rsidRDefault="00481D68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36A4C330" w14:textId="77777777" w:rsidR="00F4149D" w:rsidRDefault="00F4149D" w:rsidP="00A225E1">
      <w:pPr>
        <w:pStyle w:val="NoSpacing"/>
        <w:ind w:left="-1134"/>
        <w:jc w:val="both"/>
        <w:rPr>
          <w:sz w:val="22"/>
          <w:szCs w:val="22"/>
        </w:rPr>
      </w:pPr>
    </w:p>
    <w:p w14:paraId="1123700A" w14:textId="77777777" w:rsidR="00481D68" w:rsidRDefault="00481D68" w:rsidP="00A225E1">
      <w:pPr>
        <w:pStyle w:val="NoSpacing"/>
        <w:ind w:left="-1134"/>
        <w:jc w:val="both"/>
        <w:rPr>
          <w:sz w:val="22"/>
          <w:szCs w:val="22"/>
        </w:rPr>
      </w:pPr>
    </w:p>
    <w:p w14:paraId="23DB7DCF" w14:textId="5E729E55" w:rsidR="00A225E1" w:rsidRPr="00431BEF" w:rsidRDefault="00481D68" w:rsidP="00A225E1">
      <w:pPr>
        <w:pStyle w:val="NoSpacing"/>
        <w:ind w:left="-1134"/>
        <w:jc w:val="both"/>
        <w:rPr>
          <w:b/>
          <w:bCs/>
        </w:rPr>
      </w:pPr>
      <w:r>
        <w:rPr>
          <w:sz w:val="22"/>
          <w:szCs w:val="22"/>
        </w:rPr>
        <w:t xml:space="preserve">  </w:t>
      </w:r>
      <w:r w:rsidR="00A225E1" w:rsidRPr="00431BEF">
        <w:rPr>
          <w:b/>
          <w:bCs/>
        </w:rPr>
        <w:t xml:space="preserve">Obrazac se dostavlja mailom </w:t>
      </w:r>
      <w:r w:rsidR="00CE1B0D" w:rsidRPr="00431BEF">
        <w:rPr>
          <w:b/>
          <w:bCs/>
        </w:rPr>
        <w:t xml:space="preserve">Uredu za projekte i </w:t>
      </w:r>
      <w:r w:rsidR="00A225E1" w:rsidRPr="00431BEF">
        <w:rPr>
          <w:b/>
          <w:bCs/>
        </w:rPr>
        <w:t>međunarodnu suradnju</w:t>
      </w:r>
      <w:r w:rsidR="00DB1A2E" w:rsidRPr="00431BEF">
        <w:rPr>
          <w:b/>
          <w:bCs/>
        </w:rPr>
        <w:t>.</w:t>
      </w:r>
    </w:p>
    <w:p w14:paraId="7D190A77" w14:textId="2BBD460C" w:rsidR="007A5E1A" w:rsidRPr="00F4149D" w:rsidRDefault="007A5E1A" w:rsidP="00812C8E">
      <w:pPr>
        <w:pStyle w:val="NoSpacing"/>
        <w:ind w:left="-1134"/>
        <w:jc w:val="both"/>
        <w:rPr>
          <w:sz w:val="18"/>
          <w:szCs w:val="18"/>
        </w:rPr>
      </w:pPr>
    </w:p>
    <w:sectPr w:rsidR="007A5E1A" w:rsidRPr="00F4149D" w:rsidSect="00076259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669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02BB8" w14:textId="77777777" w:rsidR="004F2839" w:rsidRDefault="004F2839" w:rsidP="001B245B">
      <w:pPr>
        <w:spacing w:after="0" w:line="240" w:lineRule="auto"/>
      </w:pPr>
      <w:r>
        <w:separator/>
      </w:r>
    </w:p>
  </w:endnote>
  <w:endnote w:type="continuationSeparator" w:id="0">
    <w:p w14:paraId="4722C1C4" w14:textId="77777777" w:rsidR="004F2839" w:rsidRDefault="004F2839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24E4DB-AEAF-4CFD-B810-886EF1F364A1}"/>
    <w:embedBold r:id="rId2" w:fontKey="{99B2D255-A1DD-4097-AC56-7B6ADB7AEB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C4ABD78-D8E5-4598-A37C-89B6C31B1E2B}"/>
  </w:font>
  <w:font w:name="UnizgDisplay Normal">
    <w:altName w:val="Sitka Small"/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altName w:val="Calibri"/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A2F2A96-783E-4A43-837D-11E8EAE164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6BBB5777" w14:textId="77777777" w:rsidR="00264797" w:rsidRPr="00264797" w:rsidRDefault="00021DEC" w:rsidP="00264797">
        <w:pPr>
          <w:pStyle w:val="Footer"/>
          <w:jc w:val="center"/>
          <w:rPr>
            <w:rFonts w:ascii="UniZgLight" w:hAnsi="UniZgLight"/>
            <w:sz w:val="16"/>
            <w:szCs w:val="16"/>
          </w:rPr>
        </w:pPr>
        <w:r w:rsidRPr="00264797">
          <w:rPr>
            <w:rFonts w:ascii="UniZgLight" w:hAnsi="UniZgLight"/>
            <w:sz w:val="16"/>
            <w:szCs w:val="16"/>
          </w:rPr>
          <w:fldChar w:fldCharType="begin"/>
        </w:r>
        <w:r w:rsidR="00264797" w:rsidRPr="00264797">
          <w:rPr>
            <w:rFonts w:ascii="UniZgLight" w:hAnsi="UniZgLight"/>
            <w:sz w:val="16"/>
            <w:szCs w:val="16"/>
          </w:rPr>
          <w:instrText xml:space="preserve"> PAGE   \* MERGEFORMAT </w:instrText>
        </w:r>
        <w:r w:rsidRPr="00264797">
          <w:rPr>
            <w:rFonts w:ascii="UniZgLight" w:hAnsi="UniZgLight"/>
            <w:sz w:val="16"/>
            <w:szCs w:val="16"/>
          </w:rPr>
          <w:fldChar w:fldCharType="separate"/>
        </w:r>
        <w:r w:rsidR="001639EE">
          <w:rPr>
            <w:rFonts w:ascii="UniZgLight" w:hAnsi="UniZgLight"/>
            <w:noProof/>
            <w:sz w:val="16"/>
            <w:szCs w:val="16"/>
          </w:rPr>
          <w:t>2</w:t>
        </w:r>
        <w:r w:rsidRPr="00264797">
          <w:rPr>
            <w:rFonts w:ascii="UniZgLight" w:hAnsi="UniZgLight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B1780" w14:textId="77777777" w:rsidR="007A5E1A" w:rsidRPr="007A5E1A" w:rsidRDefault="007A5E1A" w:rsidP="007A5E1A">
    <w:pPr>
      <w:pStyle w:val="NoSpacing"/>
      <w:ind w:left="-1134"/>
      <w:jc w:val="both"/>
      <w:rPr>
        <w:sz w:val="22"/>
        <w:szCs w:val="22"/>
      </w:rPr>
    </w:pPr>
    <w:r w:rsidRPr="007A5E1A">
      <w:rPr>
        <w:sz w:val="18"/>
        <w:szCs w:val="18"/>
      </w:rPr>
      <w:t>*Odnosi se na sve ustrojbene jedinica Fakulteta</w:t>
    </w:r>
  </w:p>
  <w:p w14:paraId="24C182E3" w14:textId="77777777" w:rsidR="00264797" w:rsidRDefault="00264797" w:rsidP="007A5E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F1CED" w14:textId="77777777" w:rsidR="004F2839" w:rsidRDefault="004F2839" w:rsidP="001B245B">
      <w:pPr>
        <w:spacing w:after="0" w:line="240" w:lineRule="auto"/>
      </w:pPr>
      <w:r>
        <w:separator/>
      </w:r>
    </w:p>
  </w:footnote>
  <w:footnote w:type="continuationSeparator" w:id="0">
    <w:p w14:paraId="54DBD03E" w14:textId="77777777" w:rsidR="004F2839" w:rsidRDefault="004F2839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A6964" w14:textId="3350E584" w:rsidR="00B23A38" w:rsidRPr="0021271C" w:rsidRDefault="00481D68" w:rsidP="00D5233E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04C509AB" wp14:editId="4E534757">
          <wp:simplePos x="0" y="0"/>
          <wp:positionH relativeFrom="column">
            <wp:posOffset>287020</wp:posOffset>
          </wp:positionH>
          <wp:positionV relativeFrom="paragraph">
            <wp:posOffset>-267970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15A6D829" wp14:editId="72E84187">
          <wp:simplePos x="0" y="0"/>
          <wp:positionH relativeFrom="column">
            <wp:posOffset>-744855</wp:posOffset>
          </wp:positionH>
          <wp:positionV relativeFrom="paragraph">
            <wp:posOffset>-264160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14FA8" w14:textId="0ACE1E5A" w:rsidR="00B23A38" w:rsidRPr="0021271C" w:rsidRDefault="00AF240A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mc:AlternateContent>
        <mc:Choice Requires="wpg">
          <w:drawing>
            <wp:anchor distT="0" distB="0" distL="114300" distR="114300" simplePos="0" relativeHeight="251651584" behindDoc="0" locked="0" layoutInCell="1" allowOverlap="1" wp14:anchorId="206F1054" wp14:editId="03720242">
              <wp:simplePos x="0" y="0"/>
              <wp:positionH relativeFrom="column">
                <wp:posOffset>-895350</wp:posOffset>
              </wp:positionH>
              <wp:positionV relativeFrom="paragraph">
                <wp:posOffset>-476250</wp:posOffset>
              </wp:positionV>
              <wp:extent cx="6610375" cy="755015"/>
              <wp:effectExtent l="0" t="0" r="0" b="698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0375" cy="755015"/>
                        <a:chOff x="0" y="0"/>
                        <a:chExt cx="6610375" cy="755015"/>
                      </a:xfrm>
                    </wpg:grpSpPr>
                    <pic:pic xmlns:pic="http://schemas.openxmlformats.org/drawingml/2006/picture">
                      <pic:nvPicPr>
                        <pic:cNvPr id="4" name="Slika 2" descr="SUZ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2660" y="0"/>
                          <a:ext cx="767715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Slika 7" descr="F:\ERF\Memorandum-ERF\ERF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2816"/>
                          <a:ext cx="935355" cy="570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Slika 1" descr="ERF-SUZ-GRAY8-hr-logotip.pn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145969" y="65314"/>
                          <a:ext cx="1800225" cy="570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48E5C5" id="Group 1" o:spid="_x0000_s1026" style="position:absolute;margin-left:-70.5pt;margin-top:-37.5pt;width:520.5pt;height:59.45pt;z-index:251651584" coordsize="66103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alt="SUZ.png" style="position:absolute;left:58426;width:7677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">
                <v:imagedata r:id="rId4" o:title="SUZ"/>
              </v:shape>
              <v:shape id="Slika 7" o:spid="_x0000_s1028" type="#_x0000_t75" style="position:absolute;top:1128;width:9353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">
                <v:imagedata r:id="rId5" o:title="ERF"/>
              </v:shape>
              <v:shape id="Slika 1" o:spid="_x0000_s1029" type="#_x0000_t75" alt="ERF-SUZ-GRAY8-hr-logotip.png" style="position:absolute;left:11459;top:653;width:18002;height:5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">
                <v:imagedata r:id="rId6" o:title="ERF-SUZ-GRAY8-hr-logotip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20153"/>
    <w:multiLevelType w:val="hybridMultilevel"/>
    <w:tmpl w:val="F6CCA5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7136E"/>
    <w:multiLevelType w:val="hybridMultilevel"/>
    <w:tmpl w:val="27729AC2"/>
    <w:lvl w:ilvl="0" w:tplc="0CD0CA9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D4017"/>
    <w:multiLevelType w:val="hybridMultilevel"/>
    <w:tmpl w:val="FF261F88"/>
    <w:lvl w:ilvl="0" w:tplc="041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A7E075B"/>
    <w:multiLevelType w:val="hybridMultilevel"/>
    <w:tmpl w:val="2CD2E81E"/>
    <w:lvl w:ilvl="0" w:tplc="B56EC86A">
      <w:start w:val="1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279257C8"/>
    <w:multiLevelType w:val="hybridMultilevel"/>
    <w:tmpl w:val="579EA7D4"/>
    <w:lvl w:ilvl="0" w:tplc="2C18ECB4">
      <w:start w:val="12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378F2A55"/>
    <w:multiLevelType w:val="hybridMultilevel"/>
    <w:tmpl w:val="7C846B68"/>
    <w:lvl w:ilvl="0" w:tplc="837A6D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54853712"/>
    <w:multiLevelType w:val="hybridMultilevel"/>
    <w:tmpl w:val="797AD282"/>
    <w:lvl w:ilvl="0" w:tplc="D856F65A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 w16cid:durableId="112603288">
    <w:abstractNumId w:val="2"/>
  </w:num>
  <w:num w:numId="2" w16cid:durableId="1744328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77527959">
    <w:abstractNumId w:val="5"/>
  </w:num>
  <w:num w:numId="4" w16cid:durableId="944385525">
    <w:abstractNumId w:val="3"/>
  </w:num>
  <w:num w:numId="5" w16cid:durableId="1645623152">
    <w:abstractNumId w:val="4"/>
  </w:num>
  <w:num w:numId="6" w16cid:durableId="1545749970">
    <w:abstractNumId w:val="6"/>
  </w:num>
  <w:num w:numId="7" w16cid:durableId="542715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E1F"/>
    <w:rsid w:val="000056A1"/>
    <w:rsid w:val="00006A8B"/>
    <w:rsid w:val="000213FF"/>
    <w:rsid w:val="00021DEC"/>
    <w:rsid w:val="00032B0F"/>
    <w:rsid w:val="00035CF5"/>
    <w:rsid w:val="00036EAA"/>
    <w:rsid w:val="0004573E"/>
    <w:rsid w:val="000461AC"/>
    <w:rsid w:val="00047404"/>
    <w:rsid w:val="00063F6A"/>
    <w:rsid w:val="00064B0F"/>
    <w:rsid w:val="00076259"/>
    <w:rsid w:val="00091539"/>
    <w:rsid w:val="00095DF1"/>
    <w:rsid w:val="000B4519"/>
    <w:rsid w:val="000C0CB3"/>
    <w:rsid w:val="000C631C"/>
    <w:rsid w:val="000D0DE4"/>
    <w:rsid w:val="000D50B0"/>
    <w:rsid w:val="000D55B4"/>
    <w:rsid w:val="000F1F84"/>
    <w:rsid w:val="000F432F"/>
    <w:rsid w:val="0011416E"/>
    <w:rsid w:val="00114DB2"/>
    <w:rsid w:val="00122B80"/>
    <w:rsid w:val="00122FDB"/>
    <w:rsid w:val="00151DAC"/>
    <w:rsid w:val="00153A4D"/>
    <w:rsid w:val="001639EE"/>
    <w:rsid w:val="001656D7"/>
    <w:rsid w:val="001814B1"/>
    <w:rsid w:val="0018270B"/>
    <w:rsid w:val="00195009"/>
    <w:rsid w:val="001A02AE"/>
    <w:rsid w:val="001A0AD2"/>
    <w:rsid w:val="001A4D1C"/>
    <w:rsid w:val="001A4FA0"/>
    <w:rsid w:val="001B09EC"/>
    <w:rsid w:val="001B245B"/>
    <w:rsid w:val="001C567B"/>
    <w:rsid w:val="001D7BE7"/>
    <w:rsid w:val="001E334E"/>
    <w:rsid w:val="001E7322"/>
    <w:rsid w:val="0020105E"/>
    <w:rsid w:val="00201308"/>
    <w:rsid w:val="00205186"/>
    <w:rsid w:val="00210857"/>
    <w:rsid w:val="00211335"/>
    <w:rsid w:val="0021271C"/>
    <w:rsid w:val="00215735"/>
    <w:rsid w:val="00221884"/>
    <w:rsid w:val="0022284C"/>
    <w:rsid w:val="00242102"/>
    <w:rsid w:val="00256449"/>
    <w:rsid w:val="00263865"/>
    <w:rsid w:val="00264797"/>
    <w:rsid w:val="00266B27"/>
    <w:rsid w:val="002872DC"/>
    <w:rsid w:val="0029133F"/>
    <w:rsid w:val="00292DFF"/>
    <w:rsid w:val="00295252"/>
    <w:rsid w:val="002A2243"/>
    <w:rsid w:val="002C7320"/>
    <w:rsid w:val="002D38BE"/>
    <w:rsid w:val="002D43ED"/>
    <w:rsid w:val="002D531F"/>
    <w:rsid w:val="002D6301"/>
    <w:rsid w:val="002E28D9"/>
    <w:rsid w:val="002E3937"/>
    <w:rsid w:val="002E4CE2"/>
    <w:rsid w:val="00301E4C"/>
    <w:rsid w:val="003021E2"/>
    <w:rsid w:val="00302EC5"/>
    <w:rsid w:val="00304D6C"/>
    <w:rsid w:val="00315270"/>
    <w:rsid w:val="0031713C"/>
    <w:rsid w:val="00320EE8"/>
    <w:rsid w:val="00322C9A"/>
    <w:rsid w:val="00334EA3"/>
    <w:rsid w:val="003363D8"/>
    <w:rsid w:val="003376F0"/>
    <w:rsid w:val="003434AC"/>
    <w:rsid w:val="003512FC"/>
    <w:rsid w:val="00356538"/>
    <w:rsid w:val="00380F85"/>
    <w:rsid w:val="00386717"/>
    <w:rsid w:val="00392207"/>
    <w:rsid w:val="00394E48"/>
    <w:rsid w:val="003A1D8C"/>
    <w:rsid w:val="003A3D2C"/>
    <w:rsid w:val="003B1E7C"/>
    <w:rsid w:val="003B365D"/>
    <w:rsid w:val="003C28AA"/>
    <w:rsid w:val="003C2D0B"/>
    <w:rsid w:val="003C7356"/>
    <w:rsid w:val="003D61E7"/>
    <w:rsid w:val="003E460E"/>
    <w:rsid w:val="004000FD"/>
    <w:rsid w:val="00406538"/>
    <w:rsid w:val="00407F75"/>
    <w:rsid w:val="00413343"/>
    <w:rsid w:val="004151DB"/>
    <w:rsid w:val="00425F50"/>
    <w:rsid w:val="00427D87"/>
    <w:rsid w:val="00431613"/>
    <w:rsid w:val="00431BEF"/>
    <w:rsid w:val="00433F19"/>
    <w:rsid w:val="00435DE8"/>
    <w:rsid w:val="00447CBA"/>
    <w:rsid w:val="00454F5D"/>
    <w:rsid w:val="00454FB2"/>
    <w:rsid w:val="00460C96"/>
    <w:rsid w:val="004623B6"/>
    <w:rsid w:val="00471E1F"/>
    <w:rsid w:val="00481D68"/>
    <w:rsid w:val="00482885"/>
    <w:rsid w:val="00493311"/>
    <w:rsid w:val="00493529"/>
    <w:rsid w:val="004956FB"/>
    <w:rsid w:val="004A7B3C"/>
    <w:rsid w:val="004B0754"/>
    <w:rsid w:val="004B5522"/>
    <w:rsid w:val="004D5370"/>
    <w:rsid w:val="004E0D16"/>
    <w:rsid w:val="004E2931"/>
    <w:rsid w:val="004F1EBB"/>
    <w:rsid w:val="004F2839"/>
    <w:rsid w:val="004F6F73"/>
    <w:rsid w:val="005108AE"/>
    <w:rsid w:val="00510D57"/>
    <w:rsid w:val="00522087"/>
    <w:rsid w:val="00522B61"/>
    <w:rsid w:val="005261B4"/>
    <w:rsid w:val="0053568D"/>
    <w:rsid w:val="00535776"/>
    <w:rsid w:val="0054117A"/>
    <w:rsid w:val="00570307"/>
    <w:rsid w:val="00576295"/>
    <w:rsid w:val="00586789"/>
    <w:rsid w:val="00591403"/>
    <w:rsid w:val="00593482"/>
    <w:rsid w:val="005A33D0"/>
    <w:rsid w:val="005A7AD9"/>
    <w:rsid w:val="005C0304"/>
    <w:rsid w:val="005C045C"/>
    <w:rsid w:val="005E63B5"/>
    <w:rsid w:val="005F2300"/>
    <w:rsid w:val="00601361"/>
    <w:rsid w:val="0060374D"/>
    <w:rsid w:val="00603B9B"/>
    <w:rsid w:val="00615C43"/>
    <w:rsid w:val="0062356F"/>
    <w:rsid w:val="00623E97"/>
    <w:rsid w:val="0062447A"/>
    <w:rsid w:val="00642C46"/>
    <w:rsid w:val="00644BFA"/>
    <w:rsid w:val="006455A7"/>
    <w:rsid w:val="006471BB"/>
    <w:rsid w:val="006644EB"/>
    <w:rsid w:val="0066704C"/>
    <w:rsid w:val="006930A6"/>
    <w:rsid w:val="00695BF4"/>
    <w:rsid w:val="006A01C2"/>
    <w:rsid w:val="006A367E"/>
    <w:rsid w:val="006A7BD4"/>
    <w:rsid w:val="006C0D91"/>
    <w:rsid w:val="006C416D"/>
    <w:rsid w:val="006C546E"/>
    <w:rsid w:val="006E0E35"/>
    <w:rsid w:val="006E37AF"/>
    <w:rsid w:val="006F748D"/>
    <w:rsid w:val="00703167"/>
    <w:rsid w:val="007140E1"/>
    <w:rsid w:val="00730862"/>
    <w:rsid w:val="00735137"/>
    <w:rsid w:val="00743EDE"/>
    <w:rsid w:val="00767E8F"/>
    <w:rsid w:val="0078276A"/>
    <w:rsid w:val="00787B63"/>
    <w:rsid w:val="0079590A"/>
    <w:rsid w:val="00797319"/>
    <w:rsid w:val="007A5E1A"/>
    <w:rsid w:val="007B4F67"/>
    <w:rsid w:val="007C1754"/>
    <w:rsid w:val="007D1091"/>
    <w:rsid w:val="007D1649"/>
    <w:rsid w:val="007D4826"/>
    <w:rsid w:val="0080151A"/>
    <w:rsid w:val="008024CC"/>
    <w:rsid w:val="00805AC2"/>
    <w:rsid w:val="00807890"/>
    <w:rsid w:val="00811AC9"/>
    <w:rsid w:val="00812C8E"/>
    <w:rsid w:val="0082036C"/>
    <w:rsid w:val="00834A31"/>
    <w:rsid w:val="008537C3"/>
    <w:rsid w:val="00855878"/>
    <w:rsid w:val="00864FB5"/>
    <w:rsid w:val="00870226"/>
    <w:rsid w:val="00891F44"/>
    <w:rsid w:val="00895A75"/>
    <w:rsid w:val="008A0FB3"/>
    <w:rsid w:val="008B07AC"/>
    <w:rsid w:val="008D01A9"/>
    <w:rsid w:val="008D3F35"/>
    <w:rsid w:val="008E2EF2"/>
    <w:rsid w:val="009036DD"/>
    <w:rsid w:val="00906496"/>
    <w:rsid w:val="00906B3A"/>
    <w:rsid w:val="00943D0E"/>
    <w:rsid w:val="009447D8"/>
    <w:rsid w:val="00946058"/>
    <w:rsid w:val="0096199C"/>
    <w:rsid w:val="00962E7E"/>
    <w:rsid w:val="00974A1D"/>
    <w:rsid w:val="00991012"/>
    <w:rsid w:val="0099335C"/>
    <w:rsid w:val="00997502"/>
    <w:rsid w:val="009A5059"/>
    <w:rsid w:val="009C1C14"/>
    <w:rsid w:val="009C3A89"/>
    <w:rsid w:val="009C46F8"/>
    <w:rsid w:val="009C5DD2"/>
    <w:rsid w:val="009E479B"/>
    <w:rsid w:val="009F0999"/>
    <w:rsid w:val="00A225E1"/>
    <w:rsid w:val="00A30356"/>
    <w:rsid w:val="00A30684"/>
    <w:rsid w:val="00A351AB"/>
    <w:rsid w:val="00A37B38"/>
    <w:rsid w:val="00A40595"/>
    <w:rsid w:val="00A42593"/>
    <w:rsid w:val="00A45352"/>
    <w:rsid w:val="00A54273"/>
    <w:rsid w:val="00A6098A"/>
    <w:rsid w:val="00A67A32"/>
    <w:rsid w:val="00A77284"/>
    <w:rsid w:val="00A8067B"/>
    <w:rsid w:val="00A96486"/>
    <w:rsid w:val="00AA2E48"/>
    <w:rsid w:val="00AB4468"/>
    <w:rsid w:val="00AC066B"/>
    <w:rsid w:val="00AC16D8"/>
    <w:rsid w:val="00AC33F7"/>
    <w:rsid w:val="00AC430A"/>
    <w:rsid w:val="00AF2215"/>
    <w:rsid w:val="00AF240A"/>
    <w:rsid w:val="00B049B8"/>
    <w:rsid w:val="00B0765C"/>
    <w:rsid w:val="00B15DC5"/>
    <w:rsid w:val="00B165D7"/>
    <w:rsid w:val="00B20900"/>
    <w:rsid w:val="00B21A4F"/>
    <w:rsid w:val="00B22A58"/>
    <w:rsid w:val="00B23A38"/>
    <w:rsid w:val="00B23ECD"/>
    <w:rsid w:val="00B24040"/>
    <w:rsid w:val="00B242B3"/>
    <w:rsid w:val="00B24D0F"/>
    <w:rsid w:val="00B256DB"/>
    <w:rsid w:val="00B25732"/>
    <w:rsid w:val="00B36037"/>
    <w:rsid w:val="00B36D08"/>
    <w:rsid w:val="00B4439E"/>
    <w:rsid w:val="00B44FEC"/>
    <w:rsid w:val="00B5559F"/>
    <w:rsid w:val="00B6024F"/>
    <w:rsid w:val="00B60A12"/>
    <w:rsid w:val="00B67AEB"/>
    <w:rsid w:val="00B73BD8"/>
    <w:rsid w:val="00B7697A"/>
    <w:rsid w:val="00B93B28"/>
    <w:rsid w:val="00B96499"/>
    <w:rsid w:val="00BA419C"/>
    <w:rsid w:val="00BB16DC"/>
    <w:rsid w:val="00BC027E"/>
    <w:rsid w:val="00BC08C6"/>
    <w:rsid w:val="00BC35D8"/>
    <w:rsid w:val="00BC3C2F"/>
    <w:rsid w:val="00BE58F2"/>
    <w:rsid w:val="00BF255D"/>
    <w:rsid w:val="00BF7583"/>
    <w:rsid w:val="00BF76AB"/>
    <w:rsid w:val="00C21774"/>
    <w:rsid w:val="00C27D2E"/>
    <w:rsid w:val="00C309E7"/>
    <w:rsid w:val="00C35C3C"/>
    <w:rsid w:val="00C37ADD"/>
    <w:rsid w:val="00C4486C"/>
    <w:rsid w:val="00C5069E"/>
    <w:rsid w:val="00C538C0"/>
    <w:rsid w:val="00C666B1"/>
    <w:rsid w:val="00C673FF"/>
    <w:rsid w:val="00C904CD"/>
    <w:rsid w:val="00CA047F"/>
    <w:rsid w:val="00CA5CC2"/>
    <w:rsid w:val="00CC0D3B"/>
    <w:rsid w:val="00CD0D09"/>
    <w:rsid w:val="00CD59E7"/>
    <w:rsid w:val="00CE1B0D"/>
    <w:rsid w:val="00CE5A2D"/>
    <w:rsid w:val="00D31507"/>
    <w:rsid w:val="00D33C27"/>
    <w:rsid w:val="00D3630A"/>
    <w:rsid w:val="00D365A3"/>
    <w:rsid w:val="00D41813"/>
    <w:rsid w:val="00D45AE9"/>
    <w:rsid w:val="00D46D90"/>
    <w:rsid w:val="00D47DD8"/>
    <w:rsid w:val="00D5233E"/>
    <w:rsid w:val="00D7446E"/>
    <w:rsid w:val="00D76364"/>
    <w:rsid w:val="00D81C02"/>
    <w:rsid w:val="00D94116"/>
    <w:rsid w:val="00DB1A2E"/>
    <w:rsid w:val="00DB74D6"/>
    <w:rsid w:val="00DC5EC5"/>
    <w:rsid w:val="00DC6B66"/>
    <w:rsid w:val="00DD5124"/>
    <w:rsid w:val="00DD7543"/>
    <w:rsid w:val="00DE52C9"/>
    <w:rsid w:val="00DF04F9"/>
    <w:rsid w:val="00DF3DB6"/>
    <w:rsid w:val="00E06F55"/>
    <w:rsid w:val="00E1101D"/>
    <w:rsid w:val="00E12BD0"/>
    <w:rsid w:val="00E210C3"/>
    <w:rsid w:val="00E26AAB"/>
    <w:rsid w:val="00E27CF9"/>
    <w:rsid w:val="00E31419"/>
    <w:rsid w:val="00E36A97"/>
    <w:rsid w:val="00E43FB7"/>
    <w:rsid w:val="00E4703A"/>
    <w:rsid w:val="00E74F7E"/>
    <w:rsid w:val="00E76E10"/>
    <w:rsid w:val="00E83E93"/>
    <w:rsid w:val="00E8430C"/>
    <w:rsid w:val="00E95BC7"/>
    <w:rsid w:val="00E96372"/>
    <w:rsid w:val="00EB189F"/>
    <w:rsid w:val="00EB4003"/>
    <w:rsid w:val="00ED1E0D"/>
    <w:rsid w:val="00EE04AC"/>
    <w:rsid w:val="00EE1670"/>
    <w:rsid w:val="00EE4921"/>
    <w:rsid w:val="00EF0C3C"/>
    <w:rsid w:val="00F0054B"/>
    <w:rsid w:val="00F0394F"/>
    <w:rsid w:val="00F15101"/>
    <w:rsid w:val="00F2273E"/>
    <w:rsid w:val="00F4149D"/>
    <w:rsid w:val="00F42D5B"/>
    <w:rsid w:val="00F541E5"/>
    <w:rsid w:val="00F606B3"/>
    <w:rsid w:val="00F60981"/>
    <w:rsid w:val="00F60DE8"/>
    <w:rsid w:val="00F710D0"/>
    <w:rsid w:val="00F74B3C"/>
    <w:rsid w:val="00F8082E"/>
    <w:rsid w:val="00F85426"/>
    <w:rsid w:val="00F9099B"/>
    <w:rsid w:val="00F913BE"/>
    <w:rsid w:val="00F93FF4"/>
    <w:rsid w:val="00F97798"/>
    <w:rsid w:val="00FA3847"/>
    <w:rsid w:val="00FA395E"/>
    <w:rsid w:val="00FB1800"/>
    <w:rsid w:val="00FB454C"/>
    <w:rsid w:val="00FB507B"/>
    <w:rsid w:val="00FD26F1"/>
    <w:rsid w:val="00FD438E"/>
    <w:rsid w:val="00FD689F"/>
    <w:rsid w:val="00FE6CC6"/>
    <w:rsid w:val="00FF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1BBAD8D"/>
  <w15:docId w15:val="{85D59DBA-5279-4A09-826B-3D5E1869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styleId="NoSpacing">
    <w:name w:val="No Spacing"/>
    <w:link w:val="NoSpacingChar"/>
    <w:uiPriority w:val="1"/>
    <w:qFormat/>
    <w:rsid w:val="00A30684"/>
    <w:rPr>
      <w:rFonts w:ascii="Times New Roman" w:eastAsia="Times New Roman" w:hAnsi="Times New Roman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8A0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Bezproreda4">
    <w:name w:val="Bez proreda4"/>
    <w:qFormat/>
    <w:rsid w:val="00D31507"/>
    <w:rPr>
      <w:sz w:val="22"/>
      <w:szCs w:val="22"/>
      <w:lang w:val="bs-Latn-BA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E5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2C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5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52C9"/>
    <w:rPr>
      <w:b/>
      <w:bCs/>
      <w:lang w:eastAsia="en-US"/>
    </w:rPr>
  </w:style>
  <w:style w:type="paragraph" w:styleId="Revision">
    <w:name w:val="Revision"/>
    <w:hidden/>
    <w:uiPriority w:val="99"/>
    <w:semiHidden/>
    <w:rsid w:val="000F1F84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55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55B4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D55B4"/>
    <w:rPr>
      <w:vertAlign w:val="superscript"/>
    </w:rPr>
  </w:style>
  <w:style w:type="character" w:customStyle="1" w:styleId="NoSpacingChar">
    <w:name w:val="No Spacing Char"/>
    <w:link w:val="NoSpacing"/>
    <w:uiPriority w:val="1"/>
    <w:rsid w:val="00B67AEB"/>
    <w:rPr>
      <w:rFonts w:ascii="Times New Roman" w:eastAsia="Times New Roman" w:hAnsi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8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1B559-39F6-48AE-A3C5-1199FD34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OPCI.dotx</Template>
  <TotalTime>156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ERF memorandum</vt:lpstr>
      <vt:lpstr>ERF memorandum</vt:lpstr>
    </vt:vector>
  </TitlesOfParts>
  <Company>Hewlett-Packard Company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</dc:title>
  <dc:creator>aivanagic</dc:creator>
  <cp:lastModifiedBy>Anamarija Ivanagic</cp:lastModifiedBy>
  <cp:revision>88</cp:revision>
  <cp:lastPrinted>2014-07-03T12:33:00Z</cp:lastPrinted>
  <dcterms:created xsi:type="dcterms:W3CDTF">2015-09-17T12:15:00Z</dcterms:created>
  <dcterms:modified xsi:type="dcterms:W3CDTF">2026-04-24T10:54:00Z</dcterms:modified>
</cp:coreProperties>
</file>