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eetkatablic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5"/>
      </w:tblGrid>
      <w:tr w:rsidR="002368FA" w:rsidRPr="00D95553" w14:paraId="72737AA9" w14:textId="77777777" w:rsidTr="00EA4D05">
        <w:tc>
          <w:tcPr>
            <w:tcW w:w="4295" w:type="dxa"/>
            <w:tcBorders>
              <w:bottom w:val="single" w:sz="4" w:space="0" w:color="auto"/>
            </w:tcBorders>
          </w:tcPr>
          <w:p w14:paraId="5EF830C2" w14:textId="77777777" w:rsidR="002368FA" w:rsidRPr="00D95553" w:rsidRDefault="002368FA" w:rsidP="00EA4D05">
            <w:pPr>
              <w:spacing w:before="120" w:after="0" w:line="260" w:lineRule="exact"/>
              <w:rPr>
                <w:rFonts w:ascii="Segoe UI" w:hAnsi="Segoe UI" w:cs="Segoe UI"/>
              </w:rPr>
            </w:pPr>
          </w:p>
        </w:tc>
      </w:tr>
      <w:tr w:rsidR="002368FA" w:rsidRPr="00D95553" w14:paraId="48645B44" w14:textId="77777777" w:rsidTr="00EA4D05">
        <w:trPr>
          <w:trHeight w:val="283"/>
        </w:trPr>
        <w:tc>
          <w:tcPr>
            <w:tcW w:w="4295" w:type="dxa"/>
            <w:tcBorders>
              <w:top w:val="single" w:sz="4" w:space="0" w:color="auto"/>
            </w:tcBorders>
          </w:tcPr>
          <w:p w14:paraId="53358CB8" w14:textId="77777777" w:rsidR="002368FA" w:rsidRPr="00D95553" w:rsidRDefault="002368FA" w:rsidP="00EA4D05">
            <w:pPr>
              <w:spacing w:before="40" w:after="0" w:line="240" w:lineRule="auto"/>
              <w:jc w:val="center"/>
              <w:rPr>
                <w:rFonts w:ascii="Segoe UI" w:hAnsi="Segoe UI" w:cs="Segoe UI"/>
                <w:b/>
                <w:sz w:val="16"/>
              </w:rPr>
            </w:pPr>
            <w:r w:rsidRPr="00D95553">
              <w:rPr>
                <w:rFonts w:ascii="Segoe UI" w:hAnsi="Segoe UI" w:cs="Segoe UI"/>
                <w:b/>
                <w:sz w:val="16"/>
              </w:rPr>
              <w:t>Prezime i ime</w:t>
            </w:r>
          </w:p>
        </w:tc>
      </w:tr>
      <w:tr w:rsidR="00D95553" w:rsidRPr="00D95553" w14:paraId="30026629" w14:textId="77777777" w:rsidTr="00BE180C">
        <w:tc>
          <w:tcPr>
            <w:tcW w:w="4295" w:type="dxa"/>
            <w:tcBorders>
              <w:bottom w:val="single" w:sz="4" w:space="0" w:color="auto"/>
            </w:tcBorders>
          </w:tcPr>
          <w:p w14:paraId="4D0E132C" w14:textId="77777777" w:rsidR="00D95553" w:rsidRPr="00D95553" w:rsidRDefault="00D95553" w:rsidP="00BE180C">
            <w:pPr>
              <w:spacing w:before="120" w:after="0" w:line="260" w:lineRule="exact"/>
              <w:rPr>
                <w:rFonts w:ascii="Segoe UI" w:hAnsi="Segoe UI" w:cs="Segoe UI"/>
              </w:rPr>
            </w:pPr>
          </w:p>
        </w:tc>
      </w:tr>
      <w:tr w:rsidR="00D95553" w:rsidRPr="00D95553" w14:paraId="54A2B214" w14:textId="77777777" w:rsidTr="00BE180C">
        <w:trPr>
          <w:trHeight w:val="283"/>
        </w:trPr>
        <w:tc>
          <w:tcPr>
            <w:tcW w:w="4295" w:type="dxa"/>
            <w:tcBorders>
              <w:top w:val="single" w:sz="4" w:space="0" w:color="auto"/>
            </w:tcBorders>
          </w:tcPr>
          <w:p w14:paraId="6716114D" w14:textId="77777777" w:rsidR="00D95553" w:rsidRPr="00D95553" w:rsidRDefault="002368FA" w:rsidP="00BE180C">
            <w:pPr>
              <w:spacing w:before="40" w:after="0" w:line="240" w:lineRule="auto"/>
              <w:jc w:val="center"/>
              <w:rPr>
                <w:rFonts w:ascii="Segoe UI" w:hAnsi="Segoe UI" w:cs="Segoe UI"/>
                <w:b/>
                <w:sz w:val="16"/>
              </w:rPr>
            </w:pPr>
            <w:r>
              <w:rPr>
                <w:rFonts w:ascii="Segoe UI" w:hAnsi="Segoe UI" w:cs="Segoe UI"/>
                <w:b/>
                <w:sz w:val="16"/>
              </w:rPr>
              <w:t>OIB</w:t>
            </w:r>
          </w:p>
        </w:tc>
      </w:tr>
      <w:tr w:rsidR="00D95553" w:rsidRPr="00D95553" w14:paraId="2BB177A4" w14:textId="77777777" w:rsidTr="00BE180C">
        <w:tc>
          <w:tcPr>
            <w:tcW w:w="4295" w:type="dxa"/>
          </w:tcPr>
          <w:p w14:paraId="009693D1" w14:textId="77777777" w:rsidR="00D95553" w:rsidRPr="00D95553" w:rsidRDefault="00D95553" w:rsidP="00BE180C">
            <w:pPr>
              <w:spacing w:before="120" w:after="0" w:line="260" w:lineRule="exact"/>
              <w:rPr>
                <w:rFonts w:ascii="Segoe UI" w:hAnsi="Segoe UI" w:cs="Segoe UI"/>
              </w:rPr>
            </w:pPr>
          </w:p>
        </w:tc>
      </w:tr>
      <w:tr w:rsidR="00D95553" w:rsidRPr="00D95553" w14:paraId="2245CBD9" w14:textId="77777777" w:rsidTr="00BE180C">
        <w:trPr>
          <w:trHeight w:val="283"/>
        </w:trPr>
        <w:tc>
          <w:tcPr>
            <w:tcW w:w="4295" w:type="dxa"/>
            <w:tcBorders>
              <w:top w:val="single" w:sz="4" w:space="0" w:color="auto"/>
            </w:tcBorders>
          </w:tcPr>
          <w:p w14:paraId="5247A9B1" w14:textId="1368B34A" w:rsidR="00D95553" w:rsidRPr="00D95553" w:rsidRDefault="00E542E0" w:rsidP="00BE180C">
            <w:pPr>
              <w:spacing w:before="40" w:after="0" w:line="240" w:lineRule="auto"/>
              <w:jc w:val="center"/>
              <w:rPr>
                <w:rFonts w:ascii="Segoe UI" w:hAnsi="Segoe UI" w:cs="Segoe UI"/>
                <w:b/>
                <w:sz w:val="16"/>
              </w:rPr>
            </w:pPr>
            <w:r>
              <w:rPr>
                <w:rFonts w:ascii="Segoe UI" w:hAnsi="Segoe UI" w:cs="Segoe UI"/>
                <w:b/>
                <w:sz w:val="16"/>
              </w:rPr>
              <w:t>Adresa i poštanski broj</w:t>
            </w:r>
          </w:p>
        </w:tc>
      </w:tr>
      <w:tr w:rsidR="00D95553" w:rsidRPr="00D95553" w14:paraId="18A35F4B" w14:textId="77777777" w:rsidTr="00BE180C">
        <w:tc>
          <w:tcPr>
            <w:tcW w:w="4295" w:type="dxa"/>
          </w:tcPr>
          <w:p w14:paraId="6AAA0C36" w14:textId="77777777" w:rsidR="00D95553" w:rsidRPr="00D95553" w:rsidRDefault="00D95553" w:rsidP="00BE180C">
            <w:pPr>
              <w:spacing w:before="120" w:after="0" w:line="260" w:lineRule="exact"/>
              <w:rPr>
                <w:rFonts w:ascii="Segoe UI" w:hAnsi="Segoe UI" w:cs="Segoe UI"/>
              </w:rPr>
            </w:pPr>
          </w:p>
        </w:tc>
      </w:tr>
      <w:tr w:rsidR="00D95553" w:rsidRPr="00D95553" w14:paraId="56FD30B7" w14:textId="77777777" w:rsidTr="00BE180C">
        <w:trPr>
          <w:trHeight w:val="283"/>
        </w:trPr>
        <w:tc>
          <w:tcPr>
            <w:tcW w:w="4295" w:type="dxa"/>
            <w:tcBorders>
              <w:top w:val="single" w:sz="4" w:space="0" w:color="auto"/>
            </w:tcBorders>
          </w:tcPr>
          <w:p w14:paraId="4E8B7465" w14:textId="77777777" w:rsidR="00D95553" w:rsidRPr="00D95553" w:rsidRDefault="00D95553" w:rsidP="00BE180C">
            <w:pPr>
              <w:spacing w:before="40" w:after="0" w:line="240" w:lineRule="auto"/>
              <w:jc w:val="center"/>
              <w:rPr>
                <w:rFonts w:ascii="Segoe UI" w:hAnsi="Segoe UI" w:cs="Segoe UI"/>
                <w:b/>
                <w:sz w:val="16"/>
              </w:rPr>
            </w:pPr>
            <w:r w:rsidRPr="00D95553">
              <w:rPr>
                <w:rFonts w:ascii="Segoe UI" w:hAnsi="Segoe UI" w:cs="Segoe UI"/>
                <w:b/>
                <w:sz w:val="16"/>
              </w:rPr>
              <w:t>Telefon / Mobitel</w:t>
            </w:r>
          </w:p>
        </w:tc>
      </w:tr>
      <w:tr w:rsidR="00D95553" w:rsidRPr="00D95553" w14:paraId="7C78D809" w14:textId="77777777" w:rsidTr="00BE180C">
        <w:tc>
          <w:tcPr>
            <w:tcW w:w="4295" w:type="dxa"/>
          </w:tcPr>
          <w:p w14:paraId="4A42B725" w14:textId="77777777" w:rsidR="00D95553" w:rsidRPr="00D95553" w:rsidRDefault="00D95553" w:rsidP="00BE180C">
            <w:pPr>
              <w:spacing w:before="120" w:after="0" w:line="260" w:lineRule="exact"/>
              <w:rPr>
                <w:rFonts w:ascii="Segoe UI" w:hAnsi="Segoe UI" w:cs="Segoe UI"/>
              </w:rPr>
            </w:pPr>
          </w:p>
        </w:tc>
      </w:tr>
      <w:tr w:rsidR="00D95553" w:rsidRPr="00D95553" w14:paraId="29C84D6F" w14:textId="77777777" w:rsidTr="00BE180C">
        <w:trPr>
          <w:trHeight w:val="283"/>
        </w:trPr>
        <w:tc>
          <w:tcPr>
            <w:tcW w:w="4295" w:type="dxa"/>
            <w:tcBorders>
              <w:top w:val="single" w:sz="4" w:space="0" w:color="auto"/>
            </w:tcBorders>
          </w:tcPr>
          <w:p w14:paraId="4304CA0E" w14:textId="77777777" w:rsidR="00D95553" w:rsidRPr="00D95553" w:rsidRDefault="00D95553" w:rsidP="00D95553">
            <w:pPr>
              <w:spacing w:before="40" w:after="0" w:line="240" w:lineRule="auto"/>
              <w:jc w:val="center"/>
              <w:rPr>
                <w:rFonts w:ascii="Segoe UI" w:hAnsi="Segoe UI" w:cs="Segoe UI"/>
                <w:b/>
                <w:sz w:val="16"/>
              </w:rPr>
            </w:pPr>
            <w:r w:rsidRPr="00D95553">
              <w:rPr>
                <w:rFonts w:ascii="Segoe UI" w:hAnsi="Segoe UI" w:cs="Segoe UI"/>
                <w:b/>
                <w:sz w:val="16"/>
              </w:rPr>
              <w:t>E-mail adresa</w:t>
            </w:r>
          </w:p>
        </w:tc>
      </w:tr>
    </w:tbl>
    <w:p w14:paraId="044F66B5" w14:textId="4659EF44" w:rsidR="00E036C2" w:rsidRPr="00C1425B" w:rsidRDefault="00E036C2" w:rsidP="00D95553">
      <w:pPr>
        <w:spacing w:before="120" w:after="360"/>
        <w:jc w:val="right"/>
        <w:rPr>
          <w:rFonts w:ascii="Segoe UI" w:hAnsi="Segoe UI" w:cs="Segoe UI"/>
          <w:sz w:val="18"/>
          <w:szCs w:val="18"/>
        </w:rPr>
      </w:pPr>
      <w:r w:rsidRPr="00C1425B">
        <w:rPr>
          <w:rFonts w:ascii="Segoe UI" w:hAnsi="Segoe UI" w:cs="Segoe UI"/>
          <w:sz w:val="18"/>
          <w:szCs w:val="18"/>
        </w:rPr>
        <w:t>Zagreb,</w:t>
      </w:r>
      <w:r w:rsidR="00FA2E4E" w:rsidRPr="00C1425B">
        <w:rPr>
          <w:rFonts w:ascii="Segoe UI" w:hAnsi="Segoe UI" w:cs="Segoe UI"/>
          <w:sz w:val="18"/>
          <w:szCs w:val="18"/>
        </w:rPr>
        <w:t xml:space="preserve"> </w:t>
      </w:r>
      <w:r w:rsidR="00E77E3D" w:rsidRPr="00C1425B">
        <w:rPr>
          <w:rFonts w:ascii="Segoe UI" w:hAnsi="Segoe UI" w:cs="Segoe UI"/>
          <w:sz w:val="18"/>
          <w:szCs w:val="18"/>
        </w:rPr>
        <w:fldChar w:fldCharType="begin"/>
      </w:r>
      <w:r w:rsidR="00FA2E4E" w:rsidRPr="00C1425B">
        <w:rPr>
          <w:rFonts w:ascii="Segoe UI" w:hAnsi="Segoe UI" w:cs="Segoe UI"/>
          <w:sz w:val="18"/>
          <w:szCs w:val="18"/>
        </w:rPr>
        <w:instrText xml:space="preserve"> TIME \@ "d.M.yyyy." </w:instrText>
      </w:r>
      <w:r w:rsidR="00E77E3D" w:rsidRPr="00C1425B">
        <w:rPr>
          <w:rFonts w:ascii="Segoe UI" w:hAnsi="Segoe UI" w:cs="Segoe UI"/>
          <w:sz w:val="18"/>
          <w:szCs w:val="18"/>
        </w:rPr>
        <w:fldChar w:fldCharType="separate"/>
      </w:r>
      <w:r w:rsidR="003E726A">
        <w:rPr>
          <w:rFonts w:ascii="Segoe UI" w:hAnsi="Segoe UI" w:cs="Segoe UI"/>
          <w:noProof/>
          <w:sz w:val="18"/>
          <w:szCs w:val="18"/>
        </w:rPr>
        <w:t>9.10.2024.</w:t>
      </w:r>
      <w:r w:rsidR="00E77E3D" w:rsidRPr="00C1425B">
        <w:rPr>
          <w:rFonts w:ascii="Segoe UI" w:hAnsi="Segoe UI" w:cs="Segoe UI"/>
          <w:sz w:val="18"/>
          <w:szCs w:val="18"/>
        </w:rPr>
        <w:fldChar w:fldCharType="end"/>
      </w:r>
    </w:p>
    <w:p w14:paraId="7523D6E3" w14:textId="67C4A175" w:rsidR="00E036C2" w:rsidRPr="00C1425B" w:rsidRDefault="00C1425B" w:rsidP="00122334">
      <w:pPr>
        <w:spacing w:before="240" w:after="240"/>
        <w:jc w:val="center"/>
        <w:rPr>
          <w:rFonts w:ascii="Segoe UI" w:hAnsi="Segoe UI" w:cs="Segoe UI"/>
          <w:b/>
          <w:spacing w:val="20"/>
          <w:sz w:val="28"/>
        </w:rPr>
      </w:pPr>
      <w:r w:rsidRPr="00C1425B">
        <w:rPr>
          <w:rFonts w:ascii="Segoe UI" w:hAnsi="Segoe UI" w:cs="Segoe UI"/>
          <w:b/>
          <w:spacing w:val="20"/>
          <w:sz w:val="28"/>
        </w:rPr>
        <w:t>Narudžbenica</w:t>
      </w:r>
      <w:r w:rsidR="002368FA">
        <w:rPr>
          <w:rFonts w:ascii="Segoe UI" w:hAnsi="Segoe UI" w:cs="Segoe UI"/>
          <w:b/>
          <w:spacing w:val="20"/>
          <w:sz w:val="28"/>
        </w:rPr>
        <w:t xml:space="preserve"> </w:t>
      </w:r>
    </w:p>
    <w:p w14:paraId="0C58DE4A" w14:textId="7D72E290" w:rsidR="00C1425B" w:rsidRPr="00D95553" w:rsidRDefault="00C1425B" w:rsidP="00E542E0">
      <w:pPr>
        <w:spacing w:after="0"/>
        <w:rPr>
          <w:rFonts w:ascii="Segoe UI" w:hAnsi="Segoe UI" w:cs="Segoe UI"/>
          <w:color w:val="164194"/>
          <w:sz w:val="1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11"/>
        <w:gridCol w:w="885"/>
        <w:gridCol w:w="426"/>
        <w:gridCol w:w="1708"/>
      </w:tblGrid>
      <w:tr w:rsidR="00E542E0" w:rsidRPr="00D95553" w14:paraId="7517B1F8" w14:textId="50081957" w:rsidTr="00E542E0">
        <w:trPr>
          <w:trHeight w:val="340"/>
          <w:tblHeader/>
        </w:trPr>
        <w:tc>
          <w:tcPr>
            <w:tcW w:w="3271" w:type="pct"/>
            <w:tcBorders>
              <w:bottom w:val="single" w:sz="8" w:space="0" w:color="164194"/>
            </w:tcBorders>
            <w:shd w:val="clear" w:color="auto" w:fill="auto"/>
          </w:tcPr>
          <w:p w14:paraId="48547DD8" w14:textId="519D12F2" w:rsidR="00E542E0" w:rsidRPr="00D95553" w:rsidRDefault="00E542E0" w:rsidP="00E542E0">
            <w:pPr>
              <w:spacing w:after="0" w:line="240" w:lineRule="auto"/>
              <w:rPr>
                <w:rFonts w:ascii="Segoe UI" w:hAnsi="Segoe UI" w:cs="Segoe UI"/>
                <w:color w:val="164194"/>
                <w:sz w:val="18"/>
                <w:szCs w:val="18"/>
              </w:rPr>
            </w:pPr>
            <w:r>
              <w:rPr>
                <w:rFonts w:ascii="Segoe UI" w:hAnsi="Segoe UI" w:cs="Segoe UI"/>
                <w:color w:val="164194"/>
                <w:sz w:val="18"/>
                <w:szCs w:val="18"/>
              </w:rPr>
              <w:t>NAZIV PUBLIKACIJE</w:t>
            </w:r>
          </w:p>
        </w:tc>
        <w:tc>
          <w:tcPr>
            <w:tcW w:w="507" w:type="pct"/>
            <w:tcBorders>
              <w:bottom w:val="single" w:sz="8" w:space="0" w:color="164194"/>
            </w:tcBorders>
            <w:vAlign w:val="center"/>
          </w:tcPr>
          <w:p w14:paraId="6C6CB3D0" w14:textId="3C4859CE" w:rsidR="00E542E0" w:rsidRPr="00D95553" w:rsidRDefault="00E542E0" w:rsidP="00BE180C">
            <w:pPr>
              <w:spacing w:after="0" w:line="240" w:lineRule="auto"/>
              <w:jc w:val="center"/>
              <w:rPr>
                <w:rFonts w:ascii="Segoe UI" w:hAnsi="Segoe UI" w:cs="Segoe UI"/>
                <w:color w:val="164194"/>
                <w:sz w:val="18"/>
                <w:szCs w:val="18"/>
              </w:rPr>
            </w:pPr>
          </w:p>
        </w:tc>
        <w:tc>
          <w:tcPr>
            <w:tcW w:w="244" w:type="pct"/>
            <w:tcBorders>
              <w:bottom w:val="single" w:sz="8" w:space="0" w:color="164194"/>
            </w:tcBorders>
            <w:shd w:val="clear" w:color="auto" w:fill="auto"/>
          </w:tcPr>
          <w:p w14:paraId="213B256E" w14:textId="550BE601" w:rsidR="00E542E0" w:rsidRPr="00D95553" w:rsidRDefault="00E542E0" w:rsidP="00E542E0">
            <w:pPr>
              <w:spacing w:after="0" w:line="240" w:lineRule="auto"/>
              <w:rPr>
                <w:rFonts w:ascii="Segoe UI" w:hAnsi="Segoe UI" w:cs="Segoe UI"/>
                <w:color w:val="164194"/>
                <w:sz w:val="18"/>
                <w:szCs w:val="18"/>
              </w:rPr>
            </w:pPr>
          </w:p>
        </w:tc>
        <w:tc>
          <w:tcPr>
            <w:tcW w:w="978" w:type="pct"/>
            <w:tcBorders>
              <w:bottom w:val="single" w:sz="8" w:space="0" w:color="164194"/>
            </w:tcBorders>
          </w:tcPr>
          <w:p w14:paraId="61C0F033" w14:textId="2D718472" w:rsidR="00E542E0" w:rsidRPr="00D95553" w:rsidRDefault="00E542E0" w:rsidP="00E542E0">
            <w:pPr>
              <w:spacing w:after="0" w:line="240" w:lineRule="auto"/>
              <w:rPr>
                <w:rFonts w:ascii="Segoe UI" w:hAnsi="Segoe UI" w:cs="Segoe UI"/>
                <w:color w:val="164194"/>
                <w:sz w:val="18"/>
                <w:szCs w:val="18"/>
              </w:rPr>
            </w:pPr>
            <w:r>
              <w:rPr>
                <w:rFonts w:ascii="Segoe UI" w:hAnsi="Segoe UI" w:cs="Segoe UI"/>
                <w:color w:val="164194"/>
                <w:sz w:val="18"/>
                <w:szCs w:val="18"/>
              </w:rPr>
              <w:t>BROJ PRIMJERAKA</w:t>
            </w:r>
          </w:p>
        </w:tc>
      </w:tr>
      <w:tr w:rsidR="00E542E0" w:rsidRPr="00C1425B" w14:paraId="0F30367C" w14:textId="41CBCD50" w:rsidTr="00E542E0">
        <w:trPr>
          <w:trHeight w:val="397"/>
        </w:trPr>
        <w:tc>
          <w:tcPr>
            <w:tcW w:w="3271" w:type="pct"/>
            <w:tcBorders>
              <w:top w:val="single" w:sz="8" w:space="0" w:color="164194"/>
              <w:bottom w:val="single" w:sz="2" w:space="0" w:color="808080" w:themeColor="background1" w:themeShade="80"/>
            </w:tcBorders>
            <w:vAlign w:val="bottom"/>
          </w:tcPr>
          <w:p w14:paraId="29135C19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8" w:space="0" w:color="164194"/>
              <w:bottom w:val="single" w:sz="2" w:space="0" w:color="808080" w:themeColor="background1" w:themeShade="80"/>
            </w:tcBorders>
            <w:vAlign w:val="bottom"/>
          </w:tcPr>
          <w:p w14:paraId="66C0FF39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8" w:space="0" w:color="164194"/>
              <w:bottom w:val="single" w:sz="2" w:space="0" w:color="808080" w:themeColor="background1" w:themeShade="80"/>
            </w:tcBorders>
            <w:vAlign w:val="bottom"/>
          </w:tcPr>
          <w:p w14:paraId="150C2D3D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8" w:space="0" w:color="164194"/>
              <w:bottom w:val="single" w:sz="2" w:space="0" w:color="808080" w:themeColor="background1" w:themeShade="80"/>
            </w:tcBorders>
          </w:tcPr>
          <w:p w14:paraId="42904869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1D1F378E" w14:textId="3436AF86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47A6E4CD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8A45753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03B6F69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30F8772E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365BE751" w14:textId="4700EED6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51A3129C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780DC435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432D27C7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09D75A64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31D63708" w14:textId="25B36F38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7EC5E916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098BE8F5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5774AB23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6FBE765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5AEBFF0C" w14:textId="78CF780B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0209F52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530F1C21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05B70FF6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4A3D28E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4F59826D" w14:textId="2757A101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2AA44F6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7C879076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77BE01D7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67C870D6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29E24C69" w14:textId="0F9DBAE8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37ED6A09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2A09BE54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52D754F0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3117FEBE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3470CAFB" w14:textId="00949C2A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99A2E16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5AE6E8F1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783556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6037A244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33D3EB14" w14:textId="5158EE95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627C23E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1E53B42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0C33A1D4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5BC5B44D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E542E0" w:rsidRPr="00C1425B" w14:paraId="5D907C46" w14:textId="4AA2D692" w:rsidTr="00E542E0">
        <w:trPr>
          <w:trHeight w:val="397"/>
        </w:trPr>
        <w:tc>
          <w:tcPr>
            <w:tcW w:w="3271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3EE266B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4244D400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4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vAlign w:val="bottom"/>
          </w:tcPr>
          <w:p w14:paraId="6585EAE0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78" w:type="pct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</w:tcPr>
          <w:p w14:paraId="640E8EC1" w14:textId="77777777" w:rsidR="00E542E0" w:rsidRPr="00C1425B" w:rsidRDefault="00E542E0" w:rsidP="00BE180C">
            <w:pPr>
              <w:numPr>
                <w:ilvl w:val="12"/>
                <w:numId w:val="0"/>
              </w:numPr>
              <w:spacing w:after="60" w:line="240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0AFC6EA9" w14:textId="3AB376CD" w:rsidR="00C1425B" w:rsidRDefault="00E542E0" w:rsidP="00E542E0">
      <w:pPr>
        <w:spacing w:before="120" w:after="0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Molimo zaokružiti:</w:t>
      </w:r>
    </w:p>
    <w:p w14:paraId="0FA18A1E" w14:textId="1C2C6A8D" w:rsidR="00E542E0" w:rsidRDefault="00E542E0" w:rsidP="00E542E0">
      <w:pPr>
        <w:pStyle w:val="Odlomakpopisa"/>
        <w:numPr>
          <w:ilvl w:val="0"/>
          <w:numId w:val="3"/>
        </w:numPr>
        <w:spacing w:before="120" w:after="120"/>
        <w:ind w:left="714" w:hanging="357"/>
        <w:contextualSpacing w:val="0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Preuzimanje naručenog na fakultetu</w:t>
      </w:r>
    </w:p>
    <w:p w14:paraId="7ABA6651" w14:textId="723950DA" w:rsidR="00E542E0" w:rsidRPr="00E542E0" w:rsidRDefault="00E542E0" w:rsidP="00E542E0">
      <w:pPr>
        <w:pStyle w:val="Odlomakpopisa"/>
        <w:numPr>
          <w:ilvl w:val="0"/>
          <w:numId w:val="3"/>
        </w:numPr>
        <w:spacing w:before="360" w:after="120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Dostava naručenog na navedenu adresu</w:t>
      </w:r>
      <w:r w:rsidR="003E726A">
        <w:rPr>
          <w:rFonts w:ascii="Segoe UI" w:hAnsi="Segoe UI" w:cs="Segoe UI"/>
          <w:sz w:val="18"/>
        </w:rPr>
        <w:t xml:space="preserve"> (uključuje trošak dostave od 4,00 €)</w:t>
      </w:r>
    </w:p>
    <w:p w14:paraId="112E0C15" w14:textId="77777777" w:rsidR="00C1425B" w:rsidRPr="00D95553" w:rsidRDefault="00C1425B" w:rsidP="00122334">
      <w:pPr>
        <w:spacing w:before="840"/>
        <w:jc w:val="right"/>
        <w:rPr>
          <w:rFonts w:ascii="Segoe UI" w:hAnsi="Segoe UI" w:cs="Segoe UI"/>
          <w:sz w:val="16"/>
        </w:rPr>
      </w:pPr>
      <w:r w:rsidRPr="00D95553">
        <w:rPr>
          <w:rFonts w:ascii="Segoe UI" w:hAnsi="Segoe UI" w:cs="Segoe UI"/>
          <w:sz w:val="16"/>
        </w:rPr>
        <w:t>Vlastoručni potpis i/ ili pečat ustanove</w:t>
      </w:r>
    </w:p>
    <w:p w14:paraId="2E924E6F" w14:textId="77777777" w:rsidR="00BC08C6" w:rsidRPr="00C1425B" w:rsidRDefault="00BC08C6" w:rsidP="00C1425B">
      <w:pPr>
        <w:rPr>
          <w:rFonts w:ascii="Segoe UI" w:hAnsi="Segoe UI" w:cs="Segoe UI"/>
          <w:sz w:val="18"/>
        </w:rPr>
      </w:pPr>
    </w:p>
    <w:sectPr w:rsidR="00BC08C6" w:rsidRPr="00C1425B" w:rsidSect="00A77284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2552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42DA1" w14:textId="77777777" w:rsidR="00E542E0" w:rsidRDefault="00E542E0" w:rsidP="001B245B">
      <w:pPr>
        <w:spacing w:after="0" w:line="240" w:lineRule="auto"/>
      </w:pPr>
      <w:r>
        <w:separator/>
      </w:r>
    </w:p>
  </w:endnote>
  <w:endnote w:type="continuationSeparator" w:id="0">
    <w:p w14:paraId="32A7438D" w14:textId="77777777" w:rsidR="00E542E0" w:rsidRDefault="00E542E0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DA449A-AA0C-482A-BAFE-F4DC7B3D8FCF}"/>
    <w:embedBold r:id="rId2" w:fontKey="{B93D64E9-1570-4C81-AFED-82968C1C914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C87B74-79A6-40F4-9B0D-EE1DA38BCF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8497F42-E9B9-47E9-AB5E-95FE2F3E5BD1}"/>
    <w:embedBold r:id="rId5" w:fontKey="{1DD20B9E-4ACB-40B8-B070-7DDCA911C53F}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DC172DC-D076-4897-9526-7B007B7DD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22F14F5A" w14:textId="77777777" w:rsidR="00264797" w:rsidRPr="00264797" w:rsidRDefault="00E77E3D" w:rsidP="00264797">
        <w:pPr>
          <w:pStyle w:val="Podnoje"/>
          <w:jc w:val="center"/>
          <w:rPr>
            <w:rFonts w:ascii="UniZgLight" w:hAnsi="UniZgLight"/>
            <w:sz w:val="16"/>
            <w:szCs w:val="16"/>
          </w:rPr>
        </w:pPr>
        <w:r w:rsidRPr="009D319A">
          <w:rPr>
            <w:rFonts w:ascii="Segoe UI" w:hAnsi="Segoe UI" w:cs="Segoe UI"/>
            <w:sz w:val="14"/>
            <w:szCs w:val="16"/>
          </w:rPr>
          <w:fldChar w:fldCharType="begin"/>
        </w:r>
        <w:r w:rsidR="00264797" w:rsidRPr="009D319A">
          <w:rPr>
            <w:rFonts w:ascii="Segoe UI" w:hAnsi="Segoe UI" w:cs="Segoe UI"/>
            <w:sz w:val="14"/>
            <w:szCs w:val="16"/>
          </w:rPr>
          <w:instrText xml:space="preserve"> PAGE   \* MERGEFORMAT </w:instrText>
        </w:r>
        <w:r w:rsidRPr="009D319A">
          <w:rPr>
            <w:rFonts w:ascii="Segoe UI" w:hAnsi="Segoe UI" w:cs="Segoe UI"/>
            <w:sz w:val="14"/>
            <w:szCs w:val="16"/>
          </w:rPr>
          <w:fldChar w:fldCharType="separate"/>
        </w:r>
        <w:r w:rsidR="00122334">
          <w:rPr>
            <w:rFonts w:ascii="Segoe UI" w:hAnsi="Segoe UI" w:cs="Segoe UI"/>
            <w:noProof/>
            <w:sz w:val="14"/>
            <w:szCs w:val="16"/>
          </w:rPr>
          <w:t>2</w:t>
        </w:r>
        <w:r w:rsidRPr="009D319A">
          <w:rPr>
            <w:rFonts w:ascii="Segoe UI" w:hAnsi="Segoe UI" w:cs="Segoe UI"/>
            <w:sz w:val="14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543279"/>
      <w:docPartObj>
        <w:docPartGallery w:val="Page Numbers (Bottom of Page)"/>
        <w:docPartUnique/>
      </w:docPartObj>
    </w:sdtPr>
    <w:sdtEndPr/>
    <w:sdtContent>
      <w:tbl>
        <w:tblPr>
          <w:tblW w:w="0" w:type="auto"/>
          <w:tblBorders>
            <w:lef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>
        <w:tblGrid>
          <w:gridCol w:w="8509"/>
        </w:tblGrid>
        <w:tr w:rsidR="00210857" w:rsidRPr="00363AE6" w14:paraId="1F8414FF" w14:textId="77777777" w:rsidTr="00210857">
          <w:trPr>
            <w:trHeight w:val="850"/>
          </w:trPr>
          <w:tc>
            <w:tcPr>
              <w:tcW w:w="8509" w:type="dxa"/>
              <w:vAlign w:val="center"/>
            </w:tcPr>
            <w:sdt>
              <w:sdtPr>
                <w:rPr>
                  <w:rFonts w:ascii="UniZgLight" w:hAnsi="UniZgLight"/>
                  <w:color w:val="000000"/>
                  <w:sz w:val="16"/>
                </w:rPr>
                <w:id w:val="8672646"/>
                <w:text/>
              </w:sdtPr>
              <w:sdtEndPr/>
              <w:sdtContent>
                <w:p w14:paraId="659DC77A" w14:textId="77777777" w:rsidR="00210857" w:rsidRPr="00363AE6" w:rsidRDefault="00210857" w:rsidP="00210857">
                  <w:pPr>
                    <w:pStyle w:val="Podnoje"/>
                    <w:tabs>
                      <w:tab w:val="clear" w:pos="4536"/>
                    </w:tabs>
                    <w:spacing w:line="180" w:lineRule="exact"/>
                    <w:rPr>
                      <w:rFonts w:ascii="UniZgLight" w:hAnsi="UniZgLight"/>
                      <w:color w:val="000000"/>
                      <w:sz w:val="16"/>
                    </w:rPr>
                  </w:pPr>
                  <w:r w:rsidRPr="000B0D72">
                    <w:rPr>
                      <w:rFonts w:ascii="UniZgLight" w:hAnsi="UniZgLight"/>
                      <w:color w:val="000000"/>
                      <w:sz w:val="16"/>
                    </w:rPr>
                    <w:t>Sveučilište u Zagrebu, Edukacijsko-rehabilitacijski fakultet</w:t>
                  </w:r>
                </w:p>
              </w:sdtContent>
            </w:sdt>
            <w:sdt>
              <w:sdtPr>
                <w:rPr>
                  <w:rFonts w:ascii="UniZgLight" w:hAnsi="UniZgLight"/>
                  <w:color w:val="000000"/>
                  <w:sz w:val="16"/>
                </w:rPr>
                <w:id w:val="8672651"/>
                <w:text/>
              </w:sdtPr>
              <w:sdtEndPr/>
              <w:sdtContent>
                <w:p w14:paraId="70FA7ED7" w14:textId="77777777" w:rsidR="00210857" w:rsidRPr="00363AE6" w:rsidRDefault="00210857" w:rsidP="00210857">
                  <w:pPr>
                    <w:pStyle w:val="Podnoje"/>
                    <w:tabs>
                      <w:tab w:val="clear" w:pos="4536"/>
                    </w:tabs>
                    <w:spacing w:line="180" w:lineRule="exact"/>
                    <w:rPr>
                      <w:rFonts w:ascii="UniZgLight" w:hAnsi="UniZgLight"/>
                      <w:color w:val="000000"/>
                      <w:sz w:val="16"/>
                    </w:rPr>
                  </w:pPr>
                  <w:r w:rsidRPr="00B473C4">
                    <w:rPr>
                      <w:rFonts w:ascii="UniZgLight" w:hAnsi="UniZgLight"/>
                      <w:color w:val="000000"/>
                      <w:sz w:val="16"/>
                    </w:rPr>
                    <w:t>Znanstveno-učilišni kampus Borongaj, Borongajska cesta 83f, HR - 10000 Zagreb</w:t>
                  </w:r>
                </w:p>
              </w:sdtContent>
            </w:sdt>
            <w:p w14:paraId="54E0F10B" w14:textId="77777777" w:rsidR="00210857" w:rsidRPr="00363AE6" w:rsidRDefault="003E726A" w:rsidP="00210857">
              <w:pPr>
                <w:pStyle w:val="Podnoje"/>
                <w:tabs>
                  <w:tab w:val="clear" w:pos="4536"/>
                </w:tabs>
                <w:spacing w:line="180" w:lineRule="exact"/>
                <w:rPr>
                  <w:rFonts w:ascii="UniZgLight" w:hAnsi="UniZgLight"/>
                  <w:color w:val="000000"/>
                  <w:sz w:val="16"/>
                </w:rPr>
              </w:pPr>
              <w:sdt>
                <w:sdtPr>
                  <w:rPr>
                    <w:rFonts w:ascii="UniZgLight" w:hAnsi="UniZgLight"/>
                    <w:color w:val="000000"/>
                    <w:sz w:val="16"/>
                  </w:rPr>
                  <w:id w:val="8672662"/>
                  <w:text/>
                </w:sdtPr>
                <w:sdtEndPr/>
                <w:sdtContent>
                  <w:r w:rsidR="00210857" w:rsidRPr="00C36459">
                    <w:rPr>
                      <w:rFonts w:ascii="UniZgLight" w:hAnsi="UniZgLight"/>
                      <w:color w:val="000000"/>
                      <w:sz w:val="16"/>
                    </w:rPr>
                    <w:t>Tel. +385 (0)1</w:t>
                  </w:r>
                </w:sdtContent>
              </w:sdt>
              <w:r w:rsidR="00210857" w:rsidRPr="00363AE6">
                <w:rPr>
                  <w:rFonts w:ascii="UniZgLight" w:hAnsi="UniZgLight"/>
                  <w:color w:val="000000"/>
                  <w:sz w:val="16"/>
                </w:rPr>
                <w:t xml:space="preserve"> </w:t>
              </w:r>
              <w:sdt>
                <w:sdtPr>
                  <w:rPr>
                    <w:rFonts w:ascii="UniZgLight" w:hAnsi="UniZgLight"/>
                    <w:color w:val="000000"/>
                    <w:sz w:val="16"/>
                  </w:rPr>
                  <w:alias w:val="Unesite broj telefona"/>
                  <w:tag w:val="Unesite broj telefona"/>
                  <w:id w:val="8672638"/>
                  <w:text/>
                </w:sdtPr>
                <w:sdtEndPr/>
                <w:sdtContent>
                  <w:r w:rsidR="00210857" w:rsidRPr="00363AE6">
                    <w:rPr>
                      <w:rFonts w:ascii="UniZgLight" w:hAnsi="UniZgLight"/>
                      <w:color w:val="000000"/>
                      <w:sz w:val="16"/>
                    </w:rPr>
                    <w:t>245 7</w:t>
                  </w:r>
                  <w:r w:rsidR="00210857">
                    <w:rPr>
                      <w:rFonts w:ascii="UniZgLight" w:hAnsi="UniZgLight"/>
                      <w:color w:val="000000"/>
                      <w:sz w:val="16"/>
                    </w:rPr>
                    <w:t>500</w:t>
                  </w:r>
                </w:sdtContent>
              </w:sdt>
              <w:r w:rsidR="00210857" w:rsidRPr="00363AE6">
                <w:rPr>
                  <w:rFonts w:ascii="UniZgLight" w:hAnsi="UniZgLight"/>
                  <w:color w:val="000000"/>
                  <w:sz w:val="16"/>
                </w:rPr>
                <w:t xml:space="preserve">, </w:t>
              </w:r>
              <w:sdt>
                <w:sdtPr>
                  <w:rPr>
                    <w:rFonts w:ascii="UniZgLight" w:hAnsi="UniZgLight"/>
                    <w:color w:val="000000"/>
                    <w:sz w:val="16"/>
                  </w:rPr>
                  <w:id w:val="8672668"/>
                  <w:text/>
                </w:sdtPr>
                <w:sdtEndPr/>
                <w:sdtContent>
                  <w:r w:rsidR="00210857" w:rsidRPr="00225A4B">
                    <w:rPr>
                      <w:rFonts w:ascii="UniZgLight" w:hAnsi="UniZgLight"/>
                      <w:color w:val="000000"/>
                      <w:sz w:val="16"/>
                    </w:rPr>
                    <w:t>Fax: +385 (0)1 245 7559</w:t>
                  </w:r>
                </w:sdtContent>
              </w:sdt>
            </w:p>
            <w:p w14:paraId="548C2569" w14:textId="77777777" w:rsidR="00210857" w:rsidRPr="00363AE6" w:rsidRDefault="003E726A" w:rsidP="00210857">
              <w:pPr>
                <w:pStyle w:val="Podnoje"/>
                <w:tabs>
                  <w:tab w:val="clear" w:pos="4536"/>
                </w:tabs>
                <w:spacing w:line="180" w:lineRule="exact"/>
                <w:rPr>
                  <w:rFonts w:ascii="UniZgLight" w:hAnsi="UniZgLight"/>
                  <w:color w:val="000000"/>
                  <w:sz w:val="16"/>
                </w:rPr>
              </w:pPr>
              <w:sdt>
                <w:sdtPr>
                  <w:rPr>
                    <w:rFonts w:ascii="UniZgLight" w:hAnsi="UniZgLight"/>
                    <w:color w:val="000000"/>
                    <w:sz w:val="16"/>
                  </w:rPr>
                  <w:id w:val="8672695"/>
                  <w:text/>
                </w:sdtPr>
                <w:sdtEndPr/>
                <w:sdtContent>
                  <w:r w:rsidR="00210857" w:rsidRPr="009754AB">
                    <w:rPr>
                      <w:rFonts w:ascii="UniZgLight" w:hAnsi="UniZgLight"/>
                      <w:color w:val="000000"/>
                      <w:sz w:val="16"/>
                    </w:rPr>
                    <w:t>M</w:t>
                  </w:r>
                  <w:r w:rsidR="00210857">
                    <w:rPr>
                      <w:rFonts w:ascii="UniZgLight" w:hAnsi="UniZgLight"/>
                      <w:color w:val="000000"/>
                      <w:sz w:val="16"/>
                    </w:rPr>
                    <w:t xml:space="preserve">B: 3219780, OIB: 34967762426, </w:t>
                  </w:r>
                </w:sdtContent>
              </w:sdt>
              <w:sdt>
                <w:sdtPr>
                  <w:rPr>
                    <w:rFonts w:ascii="UniZgLight" w:hAnsi="UniZgLight"/>
                    <w:color w:val="000000"/>
                    <w:sz w:val="16"/>
                  </w:rPr>
                  <w:id w:val="8672703"/>
                  <w:text/>
                </w:sdtPr>
                <w:sdtEndPr/>
                <w:sdtContent>
                  <w:r w:rsidR="00210857" w:rsidRPr="006A6A13">
                    <w:rPr>
                      <w:rFonts w:ascii="UniZgLight" w:hAnsi="UniZgLight"/>
                      <w:color w:val="000000"/>
                      <w:sz w:val="16"/>
                    </w:rPr>
                    <w:t>www.erf.unizg.hr</w:t>
                  </w:r>
                </w:sdtContent>
              </w:sdt>
            </w:p>
          </w:tc>
        </w:tr>
      </w:tbl>
      <w:p w14:paraId="29264B09" w14:textId="77777777" w:rsidR="00264797" w:rsidRDefault="003E726A" w:rsidP="00264797">
        <w:pPr>
          <w:pStyle w:val="Podnoje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841A9" w14:textId="77777777" w:rsidR="00E542E0" w:rsidRDefault="00E542E0" w:rsidP="001B245B">
      <w:pPr>
        <w:spacing w:after="0" w:line="240" w:lineRule="auto"/>
      </w:pPr>
      <w:r>
        <w:separator/>
      </w:r>
    </w:p>
  </w:footnote>
  <w:footnote w:type="continuationSeparator" w:id="0">
    <w:p w14:paraId="64154960" w14:textId="77777777" w:rsidR="00E542E0" w:rsidRDefault="00E542E0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BAE7E" w14:textId="77777777" w:rsidR="00B23A38" w:rsidRPr="0021271C" w:rsidRDefault="00B23A38" w:rsidP="00D5233E">
    <w:pPr>
      <w:pStyle w:val="Zaglavlje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4EEAB86F" wp14:editId="1DB25BCF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5E78D3BD" wp14:editId="5C5FD4B2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3BA60" w14:textId="77777777" w:rsidR="00B23A38" w:rsidRPr="0021271C" w:rsidRDefault="00B23A38" w:rsidP="00F606B3">
    <w:pPr>
      <w:pStyle w:val="Zaglavlje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636FA51A" wp14:editId="4D1DBAA0">
          <wp:simplePos x="0" y="0"/>
          <wp:positionH relativeFrom="column">
            <wp:posOffset>93345</wp:posOffset>
          </wp:positionH>
          <wp:positionV relativeFrom="paragraph">
            <wp:posOffset>66040</wp:posOffset>
          </wp:positionV>
          <wp:extent cx="1800225" cy="570230"/>
          <wp:effectExtent l="19050" t="0" r="9525" b="0"/>
          <wp:wrapTight wrapText="bothSides">
            <wp:wrapPolygon edited="0">
              <wp:start x="-229" y="722"/>
              <wp:lineTo x="0" y="19483"/>
              <wp:lineTo x="6400" y="19483"/>
              <wp:lineTo x="7314" y="19483"/>
              <wp:lineTo x="21714" y="12989"/>
              <wp:lineTo x="21714" y="7938"/>
              <wp:lineTo x="19886" y="5051"/>
              <wp:lineTo x="15314" y="722"/>
              <wp:lineTo x="-229" y="722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7216" behindDoc="0" locked="0" layoutInCell="1" allowOverlap="1" wp14:anchorId="088D6059" wp14:editId="32B5F01A">
          <wp:simplePos x="0" y="0"/>
          <wp:positionH relativeFrom="column">
            <wp:posOffset>4787265</wp:posOffset>
          </wp:positionH>
          <wp:positionV relativeFrom="paragraph">
            <wp:posOffset>-1270</wp:posOffset>
          </wp:positionV>
          <wp:extent cx="767715" cy="755015"/>
          <wp:effectExtent l="19050" t="0" r="0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8C8F103" wp14:editId="1FD2B238">
          <wp:simplePos x="0" y="0"/>
          <wp:positionH relativeFrom="column">
            <wp:posOffset>-1051560</wp:posOffset>
          </wp:positionH>
          <wp:positionV relativeFrom="paragraph">
            <wp:posOffset>111125</wp:posOffset>
          </wp:positionV>
          <wp:extent cx="935355" cy="570865"/>
          <wp:effectExtent l="19050" t="0" r="0" b="0"/>
          <wp:wrapTight wrapText="bothSides">
            <wp:wrapPolygon edited="0">
              <wp:start x="-440" y="0"/>
              <wp:lineTo x="-440" y="13695"/>
              <wp:lineTo x="10558" y="20903"/>
              <wp:lineTo x="13637" y="20903"/>
              <wp:lineTo x="15397" y="20903"/>
              <wp:lineTo x="15837" y="20903"/>
              <wp:lineTo x="18037" y="12254"/>
              <wp:lineTo x="20236" y="11533"/>
              <wp:lineTo x="21556" y="7208"/>
              <wp:lineTo x="21556" y="0"/>
              <wp:lineTo x="-44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397BFE"/>
    <w:multiLevelType w:val="singleLevel"/>
    <w:tmpl w:val="D624CB3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" w15:restartNumberingAfterBreak="0">
    <w:nsid w:val="530227B4"/>
    <w:multiLevelType w:val="hybridMultilevel"/>
    <w:tmpl w:val="084EF8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53FEB"/>
    <w:multiLevelType w:val="hybridMultilevel"/>
    <w:tmpl w:val="A73AE7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521145">
    <w:abstractNumId w:val="1"/>
  </w:num>
  <w:num w:numId="2" w16cid:durableId="1613249259">
    <w:abstractNumId w:val="0"/>
  </w:num>
  <w:num w:numId="3" w16cid:durableId="1202284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2E0"/>
    <w:rsid w:val="00006A8B"/>
    <w:rsid w:val="000213FF"/>
    <w:rsid w:val="00035CF5"/>
    <w:rsid w:val="00036EAA"/>
    <w:rsid w:val="0004573E"/>
    <w:rsid w:val="000C08E4"/>
    <w:rsid w:val="000C631C"/>
    <w:rsid w:val="000D0DE4"/>
    <w:rsid w:val="000D50B0"/>
    <w:rsid w:val="000F432F"/>
    <w:rsid w:val="00122334"/>
    <w:rsid w:val="0013282E"/>
    <w:rsid w:val="00153A4D"/>
    <w:rsid w:val="001656D7"/>
    <w:rsid w:val="001814B1"/>
    <w:rsid w:val="0018270B"/>
    <w:rsid w:val="001A0AD2"/>
    <w:rsid w:val="001A4D1C"/>
    <w:rsid w:val="001A4FA0"/>
    <w:rsid w:val="001B09EC"/>
    <w:rsid w:val="001B245B"/>
    <w:rsid w:val="001C567B"/>
    <w:rsid w:val="001C7332"/>
    <w:rsid w:val="00201308"/>
    <w:rsid w:val="00210857"/>
    <w:rsid w:val="00211335"/>
    <w:rsid w:val="0021271C"/>
    <w:rsid w:val="00221884"/>
    <w:rsid w:val="002368FA"/>
    <w:rsid w:val="00242102"/>
    <w:rsid w:val="00252D22"/>
    <w:rsid w:val="00264797"/>
    <w:rsid w:val="00266B27"/>
    <w:rsid w:val="00292B1F"/>
    <w:rsid w:val="00295252"/>
    <w:rsid w:val="002A2243"/>
    <w:rsid w:val="002C7320"/>
    <w:rsid w:val="002D43ED"/>
    <w:rsid w:val="002D6301"/>
    <w:rsid w:val="002E522A"/>
    <w:rsid w:val="00301E4C"/>
    <w:rsid w:val="00315270"/>
    <w:rsid w:val="00322C9A"/>
    <w:rsid w:val="00334EA3"/>
    <w:rsid w:val="003510A1"/>
    <w:rsid w:val="003512FC"/>
    <w:rsid w:val="003568CD"/>
    <w:rsid w:val="00386717"/>
    <w:rsid w:val="00394E48"/>
    <w:rsid w:val="003C2D0B"/>
    <w:rsid w:val="003D61E7"/>
    <w:rsid w:val="003E726A"/>
    <w:rsid w:val="004000FD"/>
    <w:rsid w:val="00427D87"/>
    <w:rsid w:val="00433F19"/>
    <w:rsid w:val="00435DE8"/>
    <w:rsid w:val="00447CBA"/>
    <w:rsid w:val="00450CC7"/>
    <w:rsid w:val="00454F5D"/>
    <w:rsid w:val="004623B6"/>
    <w:rsid w:val="00467703"/>
    <w:rsid w:val="00471E1F"/>
    <w:rsid w:val="00482885"/>
    <w:rsid w:val="00493311"/>
    <w:rsid w:val="004B741A"/>
    <w:rsid w:val="004E0D16"/>
    <w:rsid w:val="004E2931"/>
    <w:rsid w:val="004F1EBB"/>
    <w:rsid w:val="004F6F73"/>
    <w:rsid w:val="005261B4"/>
    <w:rsid w:val="0053568D"/>
    <w:rsid w:val="00535776"/>
    <w:rsid w:val="0054345D"/>
    <w:rsid w:val="00570307"/>
    <w:rsid w:val="00576295"/>
    <w:rsid w:val="00593482"/>
    <w:rsid w:val="005C0AA5"/>
    <w:rsid w:val="005F2300"/>
    <w:rsid w:val="006007F7"/>
    <w:rsid w:val="00601361"/>
    <w:rsid w:val="0060374D"/>
    <w:rsid w:val="00603B9B"/>
    <w:rsid w:val="0062356F"/>
    <w:rsid w:val="00623E97"/>
    <w:rsid w:val="00644BFA"/>
    <w:rsid w:val="006455A7"/>
    <w:rsid w:val="006644EB"/>
    <w:rsid w:val="0066704C"/>
    <w:rsid w:val="00682B98"/>
    <w:rsid w:val="006A01C2"/>
    <w:rsid w:val="006A367E"/>
    <w:rsid w:val="006C33A4"/>
    <w:rsid w:val="006C416D"/>
    <w:rsid w:val="006F748D"/>
    <w:rsid w:val="00703167"/>
    <w:rsid w:val="00730862"/>
    <w:rsid w:val="00735137"/>
    <w:rsid w:val="0076664A"/>
    <w:rsid w:val="00767E8F"/>
    <w:rsid w:val="0078276A"/>
    <w:rsid w:val="0079590A"/>
    <w:rsid w:val="00797319"/>
    <w:rsid w:val="007C1754"/>
    <w:rsid w:val="007D1649"/>
    <w:rsid w:val="00807890"/>
    <w:rsid w:val="00811AC9"/>
    <w:rsid w:val="0082036C"/>
    <w:rsid w:val="00870226"/>
    <w:rsid w:val="008871B3"/>
    <w:rsid w:val="008C47CD"/>
    <w:rsid w:val="008D3F35"/>
    <w:rsid w:val="009036DD"/>
    <w:rsid w:val="00906496"/>
    <w:rsid w:val="00906B3A"/>
    <w:rsid w:val="00915143"/>
    <w:rsid w:val="00955FF0"/>
    <w:rsid w:val="00962E7E"/>
    <w:rsid w:val="00974A1D"/>
    <w:rsid w:val="009821C3"/>
    <w:rsid w:val="0099335C"/>
    <w:rsid w:val="009A5059"/>
    <w:rsid w:val="009C5DD2"/>
    <w:rsid w:val="009D319A"/>
    <w:rsid w:val="009E1EB0"/>
    <w:rsid w:val="009F0999"/>
    <w:rsid w:val="00A30356"/>
    <w:rsid w:val="00A351AB"/>
    <w:rsid w:val="00A40595"/>
    <w:rsid w:val="00A45352"/>
    <w:rsid w:val="00A54273"/>
    <w:rsid w:val="00A6098A"/>
    <w:rsid w:val="00A67A32"/>
    <w:rsid w:val="00A77284"/>
    <w:rsid w:val="00A80F32"/>
    <w:rsid w:val="00A81F64"/>
    <w:rsid w:val="00A832C7"/>
    <w:rsid w:val="00AC33F7"/>
    <w:rsid w:val="00AD1851"/>
    <w:rsid w:val="00AF2215"/>
    <w:rsid w:val="00B16EF2"/>
    <w:rsid w:val="00B20900"/>
    <w:rsid w:val="00B21A4F"/>
    <w:rsid w:val="00B22A58"/>
    <w:rsid w:val="00B23A38"/>
    <w:rsid w:val="00B24040"/>
    <w:rsid w:val="00B25732"/>
    <w:rsid w:val="00B36D08"/>
    <w:rsid w:val="00B44FEC"/>
    <w:rsid w:val="00B5559F"/>
    <w:rsid w:val="00B60A12"/>
    <w:rsid w:val="00B7697A"/>
    <w:rsid w:val="00B90658"/>
    <w:rsid w:val="00BC027E"/>
    <w:rsid w:val="00BC08C6"/>
    <w:rsid w:val="00BC35D8"/>
    <w:rsid w:val="00BF7583"/>
    <w:rsid w:val="00C1425B"/>
    <w:rsid w:val="00C27D2E"/>
    <w:rsid w:val="00C35C3C"/>
    <w:rsid w:val="00C37ADD"/>
    <w:rsid w:val="00C436CF"/>
    <w:rsid w:val="00C538C0"/>
    <w:rsid w:val="00C57C38"/>
    <w:rsid w:val="00C627D7"/>
    <w:rsid w:val="00C71249"/>
    <w:rsid w:val="00C86EC0"/>
    <w:rsid w:val="00CC443C"/>
    <w:rsid w:val="00CD0D09"/>
    <w:rsid w:val="00CD2165"/>
    <w:rsid w:val="00CD59E7"/>
    <w:rsid w:val="00CE5A2D"/>
    <w:rsid w:val="00D06C6D"/>
    <w:rsid w:val="00D3630A"/>
    <w:rsid w:val="00D41813"/>
    <w:rsid w:val="00D45AE9"/>
    <w:rsid w:val="00D46D90"/>
    <w:rsid w:val="00D47DD8"/>
    <w:rsid w:val="00D5233E"/>
    <w:rsid w:val="00D53151"/>
    <w:rsid w:val="00D7446E"/>
    <w:rsid w:val="00D7498C"/>
    <w:rsid w:val="00D81C02"/>
    <w:rsid w:val="00D94116"/>
    <w:rsid w:val="00D95553"/>
    <w:rsid w:val="00DB74D6"/>
    <w:rsid w:val="00DD7543"/>
    <w:rsid w:val="00DF3DB6"/>
    <w:rsid w:val="00E036C2"/>
    <w:rsid w:val="00E108D7"/>
    <w:rsid w:val="00E1101D"/>
    <w:rsid w:val="00E12BD0"/>
    <w:rsid w:val="00E27CF9"/>
    <w:rsid w:val="00E36A97"/>
    <w:rsid w:val="00E542E0"/>
    <w:rsid w:val="00E77E3D"/>
    <w:rsid w:val="00E83E93"/>
    <w:rsid w:val="00E8430C"/>
    <w:rsid w:val="00E95BC7"/>
    <w:rsid w:val="00E96372"/>
    <w:rsid w:val="00EE04AC"/>
    <w:rsid w:val="00EE1670"/>
    <w:rsid w:val="00EE4921"/>
    <w:rsid w:val="00F0054B"/>
    <w:rsid w:val="00F045F1"/>
    <w:rsid w:val="00F15101"/>
    <w:rsid w:val="00F2273E"/>
    <w:rsid w:val="00F541E5"/>
    <w:rsid w:val="00F606B3"/>
    <w:rsid w:val="00F67B05"/>
    <w:rsid w:val="00F80196"/>
    <w:rsid w:val="00F85426"/>
    <w:rsid w:val="00F9099B"/>
    <w:rsid w:val="00F93FF4"/>
    <w:rsid w:val="00FA2E4E"/>
    <w:rsid w:val="00FA395E"/>
    <w:rsid w:val="00FB1800"/>
    <w:rsid w:val="00FB454C"/>
    <w:rsid w:val="00FB5839"/>
    <w:rsid w:val="00FD1DCA"/>
    <w:rsid w:val="00FD26F1"/>
    <w:rsid w:val="00FD66BB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961DC"/>
  <w15:docId w15:val="{B6C1DF44-AD91-4A8E-89AA-61567B7A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C1425B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/>
      <w:b/>
      <w:bCs/>
      <w:i/>
      <w:sz w:val="18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B245B"/>
  </w:style>
  <w:style w:type="paragraph" w:styleId="Podnoje">
    <w:name w:val="footer"/>
    <w:basedOn w:val="Normal"/>
    <w:link w:val="Podnoje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B245B"/>
  </w:style>
  <w:style w:type="paragraph" w:styleId="Tekstbalonia">
    <w:name w:val="Balloon Text"/>
    <w:basedOn w:val="Normal"/>
    <w:link w:val="Tekstbalonia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41813"/>
    <w:rPr>
      <w:color w:val="0000FF"/>
      <w:u w:val="single"/>
    </w:rPr>
  </w:style>
  <w:style w:type="table" w:styleId="Reetkatablice">
    <w:name w:val="Table Grid"/>
    <w:basedOn w:val="Obinatablica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EE04AC"/>
    <w:rPr>
      <w:color w:val="808080"/>
    </w:rPr>
  </w:style>
  <w:style w:type="character" w:customStyle="1" w:styleId="Naslov3Char">
    <w:name w:val="Naslov 3 Char"/>
    <w:basedOn w:val="Zadanifontodlomka"/>
    <w:link w:val="Naslov3"/>
    <w:rsid w:val="00C1425B"/>
    <w:rPr>
      <w:rFonts w:ascii="Times New Roman" w:eastAsia="Times New Roman" w:hAnsi="Times New Roman"/>
      <w:b/>
      <w:bCs/>
      <w:i/>
      <w:sz w:val="18"/>
    </w:rPr>
  </w:style>
  <w:style w:type="paragraph" w:styleId="Odlomakpopisa">
    <w:name w:val="List Paragraph"/>
    <w:basedOn w:val="Normal"/>
    <w:uiPriority w:val="34"/>
    <w:qFormat/>
    <w:rsid w:val="00E54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anic\Downloads\erfunizg_izdanja_erf-a_narudzbenica%20(2)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1B70F-7307-44CA-8753-EC56FA0E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erfunizg_izdanja_erf-a_narudzbenica (2)</Template>
  <TotalTime>5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 OPCI</vt:lpstr>
    </vt:vector>
  </TitlesOfParts>
  <Company>Grizli777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Matija Panić</dc:creator>
  <cp:lastModifiedBy>Matija Panić</cp:lastModifiedBy>
  <cp:revision>2</cp:revision>
  <cp:lastPrinted>2013-05-22T13:49:00Z</cp:lastPrinted>
  <dcterms:created xsi:type="dcterms:W3CDTF">2024-10-09T07:42:00Z</dcterms:created>
  <dcterms:modified xsi:type="dcterms:W3CDTF">2024-10-09T07:50:00Z</dcterms:modified>
</cp:coreProperties>
</file>