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B94AA" w14:textId="60FCA68E" w:rsidR="00CA047F" w:rsidRPr="000344CB" w:rsidRDefault="000F7EE4" w:rsidP="00DD5124">
      <w:pPr>
        <w:pStyle w:val="NoSpacing"/>
        <w:jc w:val="center"/>
        <w:rPr>
          <w:b/>
          <w:color w:val="000000" w:themeColor="text1"/>
        </w:rPr>
      </w:pPr>
      <w:r w:rsidRPr="000344CB">
        <w:rPr>
          <w:b/>
          <w:color w:val="000000" w:themeColor="text1"/>
        </w:rPr>
        <w:t xml:space="preserve">Evidencija </w:t>
      </w:r>
      <w:r w:rsidR="00DD5124" w:rsidRPr="000344CB">
        <w:rPr>
          <w:b/>
          <w:color w:val="000000" w:themeColor="text1"/>
        </w:rPr>
        <w:t>b</w:t>
      </w:r>
      <w:r w:rsidR="00CA047F" w:rsidRPr="000344CB">
        <w:rPr>
          <w:b/>
          <w:color w:val="000000" w:themeColor="text1"/>
        </w:rPr>
        <w:t>orav</w:t>
      </w:r>
      <w:r w:rsidR="00DD5124" w:rsidRPr="000344CB">
        <w:rPr>
          <w:b/>
          <w:color w:val="000000" w:themeColor="text1"/>
        </w:rPr>
        <w:t>ka</w:t>
      </w:r>
      <w:r w:rsidR="00CA047F" w:rsidRPr="000344CB">
        <w:rPr>
          <w:b/>
          <w:color w:val="000000" w:themeColor="text1"/>
        </w:rPr>
        <w:t xml:space="preserve"> </w:t>
      </w:r>
      <w:r w:rsidR="001560EE" w:rsidRPr="000344CB">
        <w:rPr>
          <w:b/>
        </w:rPr>
        <w:t xml:space="preserve">gosta </w:t>
      </w:r>
      <w:r w:rsidR="000344CB" w:rsidRPr="000344CB">
        <w:rPr>
          <w:b/>
        </w:rPr>
        <w:t xml:space="preserve">iz inozemstva </w:t>
      </w:r>
      <w:r w:rsidR="00DD5124" w:rsidRPr="000344CB">
        <w:rPr>
          <w:b/>
          <w:color w:val="000000" w:themeColor="text1"/>
        </w:rPr>
        <w:t xml:space="preserve">na </w:t>
      </w:r>
      <w:r w:rsidR="00CA047F" w:rsidRPr="000344CB">
        <w:rPr>
          <w:b/>
          <w:color w:val="000000" w:themeColor="text1"/>
        </w:rPr>
        <w:t>Edukacijsko-rehabilitacijskom fakultetu</w:t>
      </w:r>
    </w:p>
    <w:p w14:paraId="54C32250" w14:textId="77777777" w:rsidR="008E2EF2" w:rsidRPr="006471BB" w:rsidRDefault="008E2EF2" w:rsidP="006471BB">
      <w:pPr>
        <w:pStyle w:val="NoSpacing"/>
        <w:rPr>
          <w:b/>
        </w:rPr>
      </w:pPr>
    </w:p>
    <w:p w14:paraId="5D0827C2" w14:textId="77777777" w:rsidR="00205186" w:rsidRPr="006471BB" w:rsidRDefault="00205186" w:rsidP="006471BB">
      <w:pPr>
        <w:pStyle w:val="NoSpacing"/>
      </w:pPr>
    </w:p>
    <w:tbl>
      <w:tblPr>
        <w:tblW w:w="10015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6402"/>
      </w:tblGrid>
      <w:tr w:rsidR="006471BB" w:rsidRPr="006471BB" w14:paraId="1D916F60" w14:textId="77777777" w:rsidTr="00946058">
        <w:trPr>
          <w:trHeight w:val="405"/>
        </w:trPr>
        <w:tc>
          <w:tcPr>
            <w:tcW w:w="3613" w:type="dxa"/>
            <w:shd w:val="clear" w:color="auto" w:fill="B8CCE4" w:themeFill="accent1" w:themeFillTint="66"/>
          </w:tcPr>
          <w:p w14:paraId="1CEA2F5F" w14:textId="77777777" w:rsidR="006471BB" w:rsidRPr="006471BB" w:rsidRDefault="006471BB" w:rsidP="00DD5124">
            <w:pPr>
              <w:pStyle w:val="NoSpacing"/>
            </w:pPr>
            <w:r w:rsidRPr="006471BB">
              <w:t xml:space="preserve">Ime i prezime </w:t>
            </w:r>
            <w:r w:rsidR="00DD5124">
              <w:t>gosta</w:t>
            </w:r>
            <w:r w:rsidRPr="006471BB">
              <w:t xml:space="preserve"> </w:t>
            </w:r>
          </w:p>
        </w:tc>
        <w:tc>
          <w:tcPr>
            <w:tcW w:w="6402" w:type="dxa"/>
          </w:tcPr>
          <w:p w14:paraId="5F280695" w14:textId="77777777" w:rsidR="00FB507B" w:rsidRPr="00FB507B" w:rsidRDefault="00FB507B" w:rsidP="006471BB">
            <w:pPr>
              <w:pStyle w:val="NoSpacing"/>
            </w:pPr>
          </w:p>
        </w:tc>
      </w:tr>
      <w:tr w:rsidR="006471BB" w:rsidRPr="006471BB" w14:paraId="3D7AEBF6" w14:textId="77777777" w:rsidTr="00946058">
        <w:trPr>
          <w:trHeight w:val="468"/>
        </w:trPr>
        <w:tc>
          <w:tcPr>
            <w:tcW w:w="3613" w:type="dxa"/>
            <w:shd w:val="clear" w:color="auto" w:fill="B8CCE4" w:themeFill="accent1" w:themeFillTint="66"/>
          </w:tcPr>
          <w:p w14:paraId="6F6A8945" w14:textId="77777777" w:rsidR="006471BB" w:rsidRPr="006471BB" w:rsidRDefault="006471BB" w:rsidP="008E2EF2">
            <w:pPr>
              <w:pStyle w:val="NoSpacing"/>
            </w:pPr>
            <w:r w:rsidRPr="006471BB">
              <w:t>E-mail adresa</w:t>
            </w:r>
          </w:p>
        </w:tc>
        <w:tc>
          <w:tcPr>
            <w:tcW w:w="6402" w:type="dxa"/>
          </w:tcPr>
          <w:p w14:paraId="6520FC46" w14:textId="77777777" w:rsidR="006471BB" w:rsidRPr="00FB507B" w:rsidRDefault="006471BB" w:rsidP="006471BB">
            <w:pPr>
              <w:pStyle w:val="NoSpacing"/>
            </w:pPr>
          </w:p>
        </w:tc>
      </w:tr>
      <w:tr w:rsidR="006471BB" w:rsidRPr="006471BB" w14:paraId="1794EB79" w14:textId="77777777" w:rsidTr="00946058">
        <w:trPr>
          <w:trHeight w:val="421"/>
        </w:trPr>
        <w:tc>
          <w:tcPr>
            <w:tcW w:w="3613" w:type="dxa"/>
            <w:shd w:val="clear" w:color="auto" w:fill="B8CCE4" w:themeFill="accent1" w:themeFillTint="66"/>
          </w:tcPr>
          <w:p w14:paraId="2FBB10BD" w14:textId="77777777" w:rsidR="006471BB" w:rsidRPr="006471BB" w:rsidRDefault="008E2EF2" w:rsidP="006471BB">
            <w:pPr>
              <w:pStyle w:val="NoSpacing"/>
            </w:pPr>
            <w:r>
              <w:t>Sveučilište, fakultet, država</w:t>
            </w:r>
            <w:r w:rsidR="006471BB" w:rsidRPr="006471BB">
              <w:t xml:space="preserve"> </w:t>
            </w:r>
          </w:p>
        </w:tc>
        <w:tc>
          <w:tcPr>
            <w:tcW w:w="6402" w:type="dxa"/>
          </w:tcPr>
          <w:p w14:paraId="367DEA5E" w14:textId="77777777" w:rsidR="006471BB" w:rsidRPr="00FB507B" w:rsidRDefault="006471BB" w:rsidP="006471BB">
            <w:pPr>
              <w:pStyle w:val="NoSpacing"/>
            </w:pPr>
          </w:p>
        </w:tc>
      </w:tr>
      <w:tr w:rsidR="006471BB" w:rsidRPr="006471BB" w14:paraId="59BB5BE6" w14:textId="77777777" w:rsidTr="00946058">
        <w:trPr>
          <w:trHeight w:val="365"/>
        </w:trPr>
        <w:tc>
          <w:tcPr>
            <w:tcW w:w="3613" w:type="dxa"/>
            <w:shd w:val="clear" w:color="auto" w:fill="B8CCE4" w:themeFill="accent1" w:themeFillTint="66"/>
          </w:tcPr>
          <w:p w14:paraId="471A33D5" w14:textId="77777777" w:rsidR="006471BB" w:rsidRPr="006471BB" w:rsidRDefault="006471BB" w:rsidP="008E2EF2">
            <w:pPr>
              <w:pStyle w:val="NoSpacing"/>
            </w:pPr>
            <w:r w:rsidRPr="006471BB">
              <w:t xml:space="preserve">Akademska godina, semestar </w:t>
            </w:r>
          </w:p>
        </w:tc>
        <w:tc>
          <w:tcPr>
            <w:tcW w:w="6402" w:type="dxa"/>
          </w:tcPr>
          <w:p w14:paraId="53435908" w14:textId="77777777" w:rsidR="006471BB" w:rsidRPr="00FB507B" w:rsidRDefault="006471BB" w:rsidP="006471BB">
            <w:pPr>
              <w:pStyle w:val="NoSpacing"/>
            </w:pPr>
          </w:p>
        </w:tc>
      </w:tr>
      <w:tr w:rsidR="006471BB" w:rsidRPr="006471BB" w14:paraId="7E5FEC83" w14:textId="77777777" w:rsidTr="00946058">
        <w:trPr>
          <w:trHeight w:val="393"/>
        </w:trPr>
        <w:tc>
          <w:tcPr>
            <w:tcW w:w="3613" w:type="dxa"/>
            <w:shd w:val="clear" w:color="auto" w:fill="B8CCE4" w:themeFill="accent1" w:themeFillTint="66"/>
          </w:tcPr>
          <w:p w14:paraId="03C17826" w14:textId="77777777" w:rsidR="006471BB" w:rsidRPr="006471BB" w:rsidRDefault="008E2EF2" w:rsidP="006471BB">
            <w:pPr>
              <w:pStyle w:val="NoSpacing"/>
            </w:pPr>
            <w:r>
              <w:t>Trajanje boravka (datumi)</w:t>
            </w:r>
          </w:p>
        </w:tc>
        <w:tc>
          <w:tcPr>
            <w:tcW w:w="6402" w:type="dxa"/>
          </w:tcPr>
          <w:p w14:paraId="302B0B5E" w14:textId="77777777" w:rsidR="006471BB" w:rsidRPr="00FB507B" w:rsidRDefault="006471BB" w:rsidP="006471BB">
            <w:pPr>
              <w:pStyle w:val="NoSpacing"/>
            </w:pPr>
          </w:p>
        </w:tc>
      </w:tr>
      <w:tr w:rsidR="006471BB" w:rsidRPr="006471BB" w14:paraId="716FD39A" w14:textId="77777777" w:rsidTr="00946058">
        <w:trPr>
          <w:trHeight w:val="505"/>
        </w:trPr>
        <w:tc>
          <w:tcPr>
            <w:tcW w:w="3613" w:type="dxa"/>
            <w:shd w:val="clear" w:color="auto" w:fill="B8CCE4" w:themeFill="accent1" w:themeFillTint="66"/>
          </w:tcPr>
          <w:p w14:paraId="410155DA" w14:textId="77777777" w:rsidR="006471BB" w:rsidRPr="006471BB" w:rsidRDefault="008E2EF2" w:rsidP="006471BB">
            <w:pPr>
              <w:pStyle w:val="NoSpacing"/>
            </w:pPr>
            <w:r>
              <w:t>Svrha posjeta</w:t>
            </w:r>
          </w:p>
          <w:p w14:paraId="6B475433" w14:textId="77777777" w:rsidR="006471BB" w:rsidRPr="008E2EF2" w:rsidRDefault="006471BB" w:rsidP="006471BB">
            <w:pPr>
              <w:pStyle w:val="NoSpacing"/>
              <w:rPr>
                <w:i/>
                <w:sz w:val="18"/>
                <w:szCs w:val="18"/>
              </w:rPr>
            </w:pPr>
            <w:r w:rsidRPr="008E2EF2">
              <w:rPr>
                <w:i/>
                <w:sz w:val="18"/>
                <w:szCs w:val="18"/>
              </w:rPr>
              <w:t xml:space="preserve">* predavanje, stručno/znanstveno </w:t>
            </w:r>
          </w:p>
          <w:p w14:paraId="2A7617B9" w14:textId="77777777" w:rsidR="006471BB" w:rsidRPr="006471BB" w:rsidRDefault="006471BB" w:rsidP="006471BB">
            <w:pPr>
              <w:pStyle w:val="NoSpacing"/>
            </w:pPr>
            <w:r w:rsidRPr="008E2EF2">
              <w:rPr>
                <w:i/>
                <w:sz w:val="18"/>
                <w:szCs w:val="18"/>
              </w:rPr>
              <w:t>usavršavanje, dogovor o suradnji, ostalo</w:t>
            </w:r>
          </w:p>
        </w:tc>
        <w:tc>
          <w:tcPr>
            <w:tcW w:w="6402" w:type="dxa"/>
          </w:tcPr>
          <w:p w14:paraId="0F78DCF7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AC1B185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63C40139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76A1CFCF" w14:textId="77777777" w:rsidTr="00946058">
        <w:trPr>
          <w:trHeight w:val="601"/>
        </w:trPr>
        <w:tc>
          <w:tcPr>
            <w:tcW w:w="3613" w:type="dxa"/>
            <w:shd w:val="clear" w:color="auto" w:fill="B8CCE4" w:themeFill="accent1" w:themeFillTint="66"/>
          </w:tcPr>
          <w:p w14:paraId="6A15AA5D" w14:textId="77777777" w:rsidR="006471BB" w:rsidRPr="006471BB" w:rsidRDefault="006471BB" w:rsidP="006471BB">
            <w:pPr>
              <w:pStyle w:val="NoSpacing"/>
            </w:pPr>
            <w:r w:rsidRPr="006471BB">
              <w:t>Pojedinačni ili skupni dolazak:</w:t>
            </w:r>
          </w:p>
          <w:p w14:paraId="5C358F85" w14:textId="77777777" w:rsidR="006471BB" w:rsidRPr="008E2EF2" w:rsidRDefault="006471BB" w:rsidP="006471BB">
            <w:pPr>
              <w:pStyle w:val="NoSpacing"/>
              <w:rPr>
                <w:i/>
                <w:sz w:val="18"/>
                <w:szCs w:val="18"/>
              </w:rPr>
            </w:pPr>
            <w:r w:rsidRPr="008E2EF2">
              <w:rPr>
                <w:i/>
                <w:sz w:val="18"/>
                <w:szCs w:val="18"/>
              </w:rPr>
              <w:t>* ako je skupni, navesti imena ostalih profesora</w:t>
            </w:r>
          </w:p>
        </w:tc>
        <w:tc>
          <w:tcPr>
            <w:tcW w:w="6402" w:type="dxa"/>
          </w:tcPr>
          <w:p w14:paraId="0DCFC413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48FD4F44" w14:textId="77777777" w:rsidTr="00946058">
        <w:trPr>
          <w:trHeight w:val="365"/>
        </w:trPr>
        <w:tc>
          <w:tcPr>
            <w:tcW w:w="3613" w:type="dxa"/>
            <w:shd w:val="clear" w:color="auto" w:fill="B8CCE4" w:themeFill="accent1" w:themeFillTint="66"/>
          </w:tcPr>
          <w:p w14:paraId="38AE4045" w14:textId="77777777" w:rsidR="006471BB" w:rsidRPr="006471BB" w:rsidRDefault="008E2EF2" w:rsidP="006471BB">
            <w:pPr>
              <w:pStyle w:val="NoSpacing"/>
            </w:pPr>
            <w:r>
              <w:t>Na koji odsjek dolazi</w:t>
            </w:r>
          </w:p>
        </w:tc>
        <w:tc>
          <w:tcPr>
            <w:tcW w:w="6402" w:type="dxa"/>
          </w:tcPr>
          <w:p w14:paraId="0FE46B84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77054189" w14:textId="77777777" w:rsidTr="00946058">
        <w:trPr>
          <w:trHeight w:val="374"/>
        </w:trPr>
        <w:tc>
          <w:tcPr>
            <w:tcW w:w="3613" w:type="dxa"/>
            <w:shd w:val="clear" w:color="auto" w:fill="B8CCE4" w:themeFill="accent1" w:themeFillTint="66"/>
          </w:tcPr>
          <w:p w14:paraId="38D6B2E7" w14:textId="77777777" w:rsidR="006930A6" w:rsidRPr="006930A6" w:rsidRDefault="008E2EF2" w:rsidP="006930A6">
            <w:pPr>
              <w:pStyle w:val="NoSpacing"/>
              <w:rPr>
                <w:sz w:val="22"/>
                <w:szCs w:val="22"/>
              </w:rPr>
            </w:pPr>
            <w:r>
              <w:t xml:space="preserve">Kontakt osoba </w:t>
            </w:r>
            <w:r w:rsidR="00DD5124">
              <w:t>s ERF-a/ iz Centra</w:t>
            </w:r>
            <w:r w:rsidR="006930A6">
              <w:t xml:space="preserve"> </w:t>
            </w:r>
          </w:p>
        </w:tc>
        <w:tc>
          <w:tcPr>
            <w:tcW w:w="6402" w:type="dxa"/>
          </w:tcPr>
          <w:p w14:paraId="1F9A2189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3BBCADD3" w14:textId="77777777" w:rsidTr="00946058">
        <w:trPr>
          <w:trHeight w:val="1274"/>
        </w:trPr>
        <w:tc>
          <w:tcPr>
            <w:tcW w:w="3613" w:type="dxa"/>
            <w:shd w:val="clear" w:color="auto" w:fill="B8CCE4" w:themeFill="accent1" w:themeFillTint="66"/>
          </w:tcPr>
          <w:p w14:paraId="1FB00A86" w14:textId="77777777" w:rsidR="008E2EF2" w:rsidRPr="006471BB" w:rsidRDefault="008E2EF2" w:rsidP="006471BB">
            <w:pPr>
              <w:pStyle w:val="NoSpacing"/>
            </w:pPr>
            <w:r>
              <w:t>Organizacija posjeta</w:t>
            </w:r>
          </w:p>
          <w:p w14:paraId="3F9083EE" w14:textId="77777777" w:rsidR="008E2EF2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a) pojednačni dogovor </w:t>
            </w:r>
          </w:p>
          <w:p w14:paraId="262225B8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b) institucionalizirana suradnja </w:t>
            </w:r>
          </w:p>
          <w:p w14:paraId="070DB8AC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(Erasmus, bilateralni ugovori, projekti, </w:t>
            </w:r>
          </w:p>
          <w:p w14:paraId="34725422" w14:textId="77777777" w:rsidR="006471BB" w:rsidRPr="006471BB" w:rsidRDefault="008E2EF2" w:rsidP="006471BB">
            <w:pPr>
              <w:pStyle w:val="NoSpacing"/>
            </w:pPr>
            <w:r>
              <w:rPr>
                <w:sz w:val="20"/>
                <w:szCs w:val="20"/>
              </w:rPr>
              <w:t>o</w:t>
            </w:r>
            <w:r w:rsidR="006471BB" w:rsidRPr="008E2EF2">
              <w:rPr>
                <w:sz w:val="20"/>
                <w:szCs w:val="20"/>
              </w:rPr>
              <w:t>stalo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02" w:type="dxa"/>
          </w:tcPr>
          <w:p w14:paraId="2112784A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5C9D83DA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1D81B4A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7A9B983B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3E2C1209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7C20889C" w14:textId="77777777" w:rsidTr="00946058">
        <w:trPr>
          <w:trHeight w:val="1281"/>
        </w:trPr>
        <w:tc>
          <w:tcPr>
            <w:tcW w:w="3613" w:type="dxa"/>
            <w:shd w:val="clear" w:color="auto" w:fill="B8CCE4" w:themeFill="accent1" w:themeFillTint="66"/>
          </w:tcPr>
          <w:p w14:paraId="5065473A" w14:textId="77777777" w:rsidR="006471BB" w:rsidRPr="006471BB" w:rsidRDefault="008E2EF2" w:rsidP="006471BB">
            <w:pPr>
              <w:pStyle w:val="NoSpacing"/>
            </w:pPr>
            <w:r>
              <w:t>Financiranje posjeta</w:t>
            </w:r>
          </w:p>
          <w:p w14:paraId="586A5229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>a) s</w:t>
            </w:r>
            <w:r w:rsidR="005C045C">
              <w:rPr>
                <w:sz w:val="20"/>
                <w:szCs w:val="20"/>
              </w:rPr>
              <w:t>trani partner sam financira sve</w:t>
            </w:r>
          </w:p>
          <w:p w14:paraId="01DEE3C9" w14:textId="77777777" w:rsidR="006471BB" w:rsidRPr="008E2EF2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8E2EF2">
              <w:rPr>
                <w:sz w:val="20"/>
                <w:szCs w:val="20"/>
              </w:rPr>
              <w:t xml:space="preserve">b) stipendija, Erasmus, bilateralni </w:t>
            </w:r>
          </w:p>
          <w:p w14:paraId="5ED55748" w14:textId="77777777" w:rsidR="006471BB" w:rsidRPr="006471BB" w:rsidRDefault="00431257" w:rsidP="006471BB">
            <w:pPr>
              <w:pStyle w:val="NoSpacing"/>
            </w:pPr>
            <w:r>
              <w:rPr>
                <w:sz w:val="20"/>
                <w:szCs w:val="20"/>
              </w:rPr>
              <w:t>ugovori, projekti, ostalo</w:t>
            </w:r>
          </w:p>
        </w:tc>
        <w:tc>
          <w:tcPr>
            <w:tcW w:w="6402" w:type="dxa"/>
          </w:tcPr>
          <w:p w14:paraId="39824704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55EB3779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3BBC00B0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367330B6" w14:textId="77777777" w:rsidR="006471BB" w:rsidRPr="006471BB" w:rsidRDefault="006471BB" w:rsidP="006471BB">
            <w:pPr>
              <w:pStyle w:val="NoSpacing"/>
            </w:pPr>
          </w:p>
        </w:tc>
      </w:tr>
      <w:tr w:rsidR="006471BB" w:rsidRPr="006471BB" w14:paraId="1647DF0C" w14:textId="77777777" w:rsidTr="00431257">
        <w:trPr>
          <w:trHeight w:val="3862"/>
        </w:trPr>
        <w:tc>
          <w:tcPr>
            <w:tcW w:w="3613" w:type="dxa"/>
            <w:shd w:val="clear" w:color="auto" w:fill="B8CCE4" w:themeFill="accent1" w:themeFillTint="66"/>
          </w:tcPr>
          <w:p w14:paraId="0725C85A" w14:textId="77777777" w:rsidR="006471BB" w:rsidRPr="006471BB" w:rsidRDefault="006471BB" w:rsidP="006471BB">
            <w:pPr>
              <w:pStyle w:val="NoSpacing"/>
              <w:rPr>
                <w:sz w:val="20"/>
                <w:szCs w:val="20"/>
              </w:rPr>
            </w:pPr>
            <w:r w:rsidRPr="006471BB">
              <w:t xml:space="preserve">Rezultat posjeta </w:t>
            </w:r>
          </w:p>
          <w:p w14:paraId="4F83EBF4" w14:textId="77777777" w:rsidR="006471BB" w:rsidRPr="008E2EF2" w:rsidRDefault="006471BB" w:rsidP="006471BB">
            <w:pPr>
              <w:pStyle w:val="NoSpacing"/>
              <w:rPr>
                <w:i/>
                <w:sz w:val="20"/>
                <w:szCs w:val="20"/>
              </w:rPr>
            </w:pPr>
            <w:r w:rsidRPr="008E2EF2">
              <w:rPr>
                <w:i/>
                <w:sz w:val="20"/>
                <w:szCs w:val="20"/>
              </w:rPr>
              <w:t xml:space="preserve">* kratki opis aktivnosti, predmet u okviru </w:t>
            </w:r>
          </w:p>
          <w:p w14:paraId="12FFBF84" w14:textId="77777777" w:rsidR="006471BB" w:rsidRPr="008E2EF2" w:rsidRDefault="006471BB" w:rsidP="006471BB">
            <w:pPr>
              <w:pStyle w:val="NoSpacing"/>
              <w:rPr>
                <w:i/>
              </w:rPr>
            </w:pPr>
            <w:r w:rsidRPr="008E2EF2">
              <w:rPr>
                <w:i/>
                <w:sz w:val="20"/>
                <w:szCs w:val="20"/>
              </w:rPr>
              <w:t xml:space="preserve">kojeg je održano predavanje, </w:t>
            </w:r>
            <w:r w:rsidR="008E2EF2">
              <w:rPr>
                <w:i/>
                <w:sz w:val="20"/>
                <w:szCs w:val="20"/>
              </w:rPr>
              <w:t xml:space="preserve">komentari, </w:t>
            </w:r>
            <w:r w:rsidRPr="008E2EF2">
              <w:rPr>
                <w:i/>
                <w:sz w:val="20"/>
                <w:szCs w:val="20"/>
              </w:rPr>
              <w:t>itd.</w:t>
            </w:r>
            <w:r w:rsidRPr="008E2EF2">
              <w:rPr>
                <w:i/>
              </w:rPr>
              <w:t xml:space="preserve"> </w:t>
            </w:r>
          </w:p>
          <w:p w14:paraId="7862F68D" w14:textId="77777777" w:rsidR="006471BB" w:rsidRPr="006471BB" w:rsidRDefault="006471BB" w:rsidP="006471BB">
            <w:pPr>
              <w:pStyle w:val="NoSpacing"/>
            </w:pPr>
          </w:p>
          <w:p w14:paraId="079989FE" w14:textId="77777777" w:rsidR="006471BB" w:rsidRPr="006471BB" w:rsidRDefault="006471BB" w:rsidP="006471BB">
            <w:pPr>
              <w:pStyle w:val="NoSpacing"/>
              <w:rPr>
                <w:sz w:val="20"/>
                <w:szCs w:val="20"/>
              </w:rPr>
            </w:pPr>
          </w:p>
          <w:p w14:paraId="284F9809" w14:textId="77777777" w:rsidR="006471BB" w:rsidRPr="006471BB" w:rsidRDefault="006471BB" w:rsidP="006471BB">
            <w:pPr>
              <w:pStyle w:val="NoSpacing"/>
            </w:pPr>
          </w:p>
          <w:p w14:paraId="1088650B" w14:textId="77777777" w:rsidR="006471BB" w:rsidRPr="006471BB" w:rsidRDefault="006471BB" w:rsidP="006471BB">
            <w:pPr>
              <w:pStyle w:val="NoSpacing"/>
            </w:pPr>
          </w:p>
          <w:p w14:paraId="5B990D51" w14:textId="77777777" w:rsidR="006471BB" w:rsidRPr="006471BB" w:rsidRDefault="006471BB" w:rsidP="006471BB">
            <w:pPr>
              <w:pStyle w:val="NoSpacing"/>
            </w:pPr>
          </w:p>
          <w:p w14:paraId="19A0D0B8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4973D2B9" w14:textId="77777777" w:rsidR="006471BB" w:rsidRPr="006471BB" w:rsidRDefault="006471BB" w:rsidP="006471BB">
            <w:pPr>
              <w:pStyle w:val="NoSpacing"/>
              <w:rPr>
                <w:b/>
                <w:sz w:val="20"/>
                <w:szCs w:val="20"/>
              </w:rPr>
            </w:pPr>
          </w:p>
          <w:p w14:paraId="7B67DFAA" w14:textId="77777777" w:rsidR="008E2EF2" w:rsidRPr="006471BB" w:rsidRDefault="008E2EF2" w:rsidP="006471BB">
            <w:pPr>
              <w:pStyle w:val="NoSpacing"/>
            </w:pPr>
          </w:p>
        </w:tc>
        <w:tc>
          <w:tcPr>
            <w:tcW w:w="6402" w:type="dxa"/>
          </w:tcPr>
          <w:p w14:paraId="5AFC8281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2427718C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183BC3CE" w14:textId="77777777" w:rsidR="006471BB" w:rsidRPr="006471BB" w:rsidRDefault="006471BB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</w:pPr>
          </w:p>
          <w:p w14:paraId="47D3754D" w14:textId="77777777" w:rsidR="006471BB" w:rsidRPr="006471BB" w:rsidRDefault="006471BB" w:rsidP="006471BB">
            <w:pPr>
              <w:pStyle w:val="NoSpacing"/>
            </w:pPr>
          </w:p>
        </w:tc>
      </w:tr>
    </w:tbl>
    <w:p w14:paraId="5E447B31" w14:textId="77777777" w:rsidR="00431257" w:rsidRDefault="00431257" w:rsidP="005C045C">
      <w:pPr>
        <w:pStyle w:val="NoSpacing"/>
        <w:jc w:val="both"/>
        <w:rPr>
          <w:b/>
          <w:sz w:val="20"/>
          <w:szCs w:val="20"/>
        </w:rPr>
      </w:pPr>
    </w:p>
    <w:p w14:paraId="0436EA9C" w14:textId="77777777" w:rsidR="00431257" w:rsidRDefault="00431257" w:rsidP="005C045C">
      <w:pPr>
        <w:pStyle w:val="NoSpacing"/>
        <w:jc w:val="both"/>
        <w:rPr>
          <w:b/>
          <w:sz w:val="20"/>
          <w:szCs w:val="20"/>
        </w:rPr>
      </w:pPr>
    </w:p>
    <w:p w14:paraId="49D3140D" w14:textId="77777777" w:rsidR="004151DB" w:rsidRPr="006471BB" w:rsidRDefault="004151DB" w:rsidP="005C045C">
      <w:pPr>
        <w:pStyle w:val="NoSpacing"/>
        <w:jc w:val="both"/>
        <w:rPr>
          <w:b/>
          <w:color w:val="FF0000"/>
          <w:sz w:val="20"/>
          <w:szCs w:val="20"/>
        </w:rPr>
      </w:pPr>
      <w:r w:rsidRPr="00DD5124">
        <w:rPr>
          <w:b/>
          <w:sz w:val="20"/>
          <w:szCs w:val="20"/>
        </w:rPr>
        <w:t xml:space="preserve">Ispunjeni obrazac poslati </w:t>
      </w:r>
      <w:r w:rsidR="005D24F4">
        <w:rPr>
          <w:b/>
          <w:sz w:val="20"/>
          <w:szCs w:val="20"/>
        </w:rPr>
        <w:t>koordinatorici</w:t>
      </w:r>
      <w:r w:rsidR="00DD5124" w:rsidRPr="00DD5124">
        <w:rPr>
          <w:b/>
          <w:sz w:val="20"/>
          <w:szCs w:val="20"/>
        </w:rPr>
        <w:t xml:space="preserve"> za međunarodnu suradnju</w:t>
      </w:r>
      <w:r w:rsidRPr="00DD5124">
        <w:rPr>
          <w:b/>
          <w:sz w:val="20"/>
          <w:szCs w:val="20"/>
        </w:rPr>
        <w:t xml:space="preserve"> </w:t>
      </w:r>
      <w:hyperlink r:id="rId8" w:history="1">
        <w:r w:rsidR="00173DA3" w:rsidRPr="00C46218">
          <w:rPr>
            <w:rStyle w:val="Hyperlink"/>
            <w:b/>
            <w:sz w:val="20"/>
            <w:szCs w:val="20"/>
          </w:rPr>
          <w:t>vesna.cavic@erf.hr</w:t>
        </w:r>
      </w:hyperlink>
      <w:r w:rsidRPr="006471BB">
        <w:rPr>
          <w:b/>
          <w:color w:val="FF0000"/>
          <w:sz w:val="20"/>
          <w:szCs w:val="20"/>
        </w:rPr>
        <w:t xml:space="preserve"> </w:t>
      </w:r>
    </w:p>
    <w:sectPr w:rsidR="004151DB" w:rsidRPr="006471BB" w:rsidSect="00F32A6B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669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DC455" w14:textId="77777777" w:rsidR="00F32A6B" w:rsidRDefault="00F32A6B" w:rsidP="001B245B">
      <w:pPr>
        <w:spacing w:after="0" w:line="240" w:lineRule="auto"/>
      </w:pPr>
      <w:r>
        <w:separator/>
      </w:r>
    </w:p>
  </w:endnote>
  <w:endnote w:type="continuationSeparator" w:id="0">
    <w:p w14:paraId="04AE79CA" w14:textId="77777777" w:rsidR="00F32A6B" w:rsidRDefault="00F32A6B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ACECCC-A479-4528-B1F7-F03D4E6F698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64B5989-BCD7-49E8-8964-55E405248F8C}"/>
  </w:font>
  <w:font w:name="UnizgDisplay Normal"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altName w:val="Calibri"/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0012C40-1871-4347-9BBC-80C8FE4DF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6E69BE55" w14:textId="77777777" w:rsidR="00264797" w:rsidRPr="00264797" w:rsidRDefault="00EE1670" w:rsidP="00264797">
        <w:pPr>
          <w:pStyle w:val="Footer"/>
          <w:jc w:val="center"/>
          <w:rPr>
            <w:rFonts w:ascii="UniZgLight" w:hAnsi="UniZgLight"/>
            <w:sz w:val="16"/>
            <w:szCs w:val="16"/>
          </w:rPr>
        </w:pPr>
        <w:r w:rsidRPr="00264797">
          <w:rPr>
            <w:rFonts w:ascii="UniZgLight" w:hAnsi="UniZgLight"/>
            <w:sz w:val="16"/>
            <w:szCs w:val="16"/>
          </w:rPr>
          <w:fldChar w:fldCharType="begin"/>
        </w:r>
        <w:r w:rsidR="00264797" w:rsidRPr="00264797">
          <w:rPr>
            <w:rFonts w:ascii="UniZgLight" w:hAnsi="UniZgLight"/>
            <w:sz w:val="16"/>
            <w:szCs w:val="16"/>
          </w:rPr>
          <w:instrText xml:space="preserve"> PAGE   \* MERGEFORMAT </w:instrText>
        </w:r>
        <w:r w:rsidRPr="00264797">
          <w:rPr>
            <w:rFonts w:ascii="UniZgLight" w:hAnsi="UniZgLight"/>
            <w:sz w:val="16"/>
            <w:szCs w:val="16"/>
          </w:rPr>
          <w:fldChar w:fldCharType="separate"/>
        </w:r>
        <w:r w:rsidR="00A37D18">
          <w:rPr>
            <w:rFonts w:ascii="UniZgLight" w:hAnsi="UniZgLight"/>
            <w:noProof/>
            <w:sz w:val="16"/>
            <w:szCs w:val="16"/>
          </w:rPr>
          <w:t>2</w:t>
        </w:r>
        <w:r w:rsidRPr="00264797">
          <w:rPr>
            <w:rFonts w:ascii="UniZgLight" w:hAnsi="UniZgLight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41243" w14:textId="77777777" w:rsidR="00264797" w:rsidRDefault="00264797" w:rsidP="00834A3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001B8" w14:textId="77777777" w:rsidR="00F32A6B" w:rsidRDefault="00F32A6B" w:rsidP="001B245B">
      <w:pPr>
        <w:spacing w:after="0" w:line="240" w:lineRule="auto"/>
      </w:pPr>
      <w:r>
        <w:separator/>
      </w:r>
    </w:p>
  </w:footnote>
  <w:footnote w:type="continuationSeparator" w:id="0">
    <w:p w14:paraId="77826311" w14:textId="77777777" w:rsidR="00F32A6B" w:rsidRDefault="00F32A6B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EBA3" w14:textId="77777777" w:rsidR="00B23A38" w:rsidRPr="0021271C" w:rsidRDefault="00B23A38" w:rsidP="00D5233E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43A5B011" wp14:editId="466051AB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7829F09F" wp14:editId="7C010C5A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B190C" w14:textId="77777777" w:rsidR="00B23A38" w:rsidRPr="0021271C" w:rsidRDefault="00A37D18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4384" behindDoc="0" locked="0" layoutInCell="1" allowOverlap="1" wp14:anchorId="4F43DDFE" wp14:editId="79A83881">
          <wp:simplePos x="0" y="0"/>
          <wp:positionH relativeFrom="column">
            <wp:posOffset>5198110</wp:posOffset>
          </wp:positionH>
          <wp:positionV relativeFrom="paragraph">
            <wp:posOffset>-422910</wp:posOffset>
          </wp:positionV>
          <wp:extent cx="647065" cy="636270"/>
          <wp:effectExtent l="0" t="0" r="635" b="0"/>
          <wp:wrapTopAndBottom/>
          <wp:docPr id="4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3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2336" behindDoc="1" locked="0" layoutInCell="1" allowOverlap="1" wp14:anchorId="458CA7E5" wp14:editId="4011DFEC">
          <wp:simplePos x="0" y="0"/>
          <wp:positionH relativeFrom="column">
            <wp:posOffset>-68580</wp:posOffset>
          </wp:positionH>
          <wp:positionV relativeFrom="paragraph">
            <wp:posOffset>-321945</wp:posOffset>
          </wp:positionV>
          <wp:extent cx="1574800" cy="498475"/>
          <wp:effectExtent l="0" t="0" r="6350" b="0"/>
          <wp:wrapTight wrapText="bothSides">
            <wp:wrapPolygon edited="0">
              <wp:start x="0" y="0"/>
              <wp:lineTo x="0" y="20637"/>
              <wp:lineTo x="6532" y="20637"/>
              <wp:lineTo x="6794" y="15684"/>
              <wp:lineTo x="21426" y="14033"/>
              <wp:lineTo x="21426" y="3302"/>
              <wp:lineTo x="15155" y="0"/>
              <wp:lineTo x="0" y="0"/>
            </wp:wrapPolygon>
          </wp:wrapTight>
          <wp:docPr id="2" name="Slika 1" descr="ERF-SUZ-GRAY8-hr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F-SUZ-GRAY8-hr-logoti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4800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08C83183" wp14:editId="03201ABA">
          <wp:simplePos x="0" y="0"/>
          <wp:positionH relativeFrom="column">
            <wp:posOffset>-1012825</wp:posOffset>
          </wp:positionH>
          <wp:positionV relativeFrom="paragraph">
            <wp:posOffset>-322580</wp:posOffset>
          </wp:positionV>
          <wp:extent cx="712470" cy="434340"/>
          <wp:effectExtent l="0" t="0" r="0" b="3810"/>
          <wp:wrapTight wrapText="bothSides">
            <wp:wrapPolygon edited="0">
              <wp:start x="0" y="0"/>
              <wp:lineTo x="0" y="15158"/>
              <wp:lineTo x="10396" y="15158"/>
              <wp:lineTo x="12706" y="20842"/>
              <wp:lineTo x="15594" y="20842"/>
              <wp:lineTo x="14439" y="15158"/>
              <wp:lineTo x="20791" y="13263"/>
              <wp:lineTo x="20791" y="0"/>
              <wp:lineTo x="0" y="0"/>
            </wp:wrapPolygon>
          </wp:wrapTight>
          <wp:docPr id="7" name="Slika 7" descr="F:\ERF\Memorandum-ERF\E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ERF\Memorandum-ERF\ERF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zgDisplay Normal" w:hAnsi="UnizgDisplay Normal"/>
        <w:color w:val="717073"/>
        <w:sz w:val="26"/>
        <w:szCs w:val="2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20153"/>
    <w:multiLevelType w:val="hybridMultilevel"/>
    <w:tmpl w:val="F6CCA5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D4017"/>
    <w:multiLevelType w:val="hybridMultilevel"/>
    <w:tmpl w:val="FF261F88"/>
    <w:lvl w:ilvl="0" w:tplc="041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1A7E075B"/>
    <w:multiLevelType w:val="hybridMultilevel"/>
    <w:tmpl w:val="2CD2E81E"/>
    <w:lvl w:ilvl="0" w:tplc="B56EC86A">
      <w:start w:val="1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279257C8"/>
    <w:multiLevelType w:val="hybridMultilevel"/>
    <w:tmpl w:val="579EA7D4"/>
    <w:lvl w:ilvl="0" w:tplc="2C18ECB4">
      <w:start w:val="12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378F2A55"/>
    <w:multiLevelType w:val="hybridMultilevel"/>
    <w:tmpl w:val="7C846B68"/>
    <w:lvl w:ilvl="0" w:tplc="837A6D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699667829">
    <w:abstractNumId w:val="1"/>
  </w:num>
  <w:num w:numId="2" w16cid:durableId="17688863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05749606">
    <w:abstractNumId w:val="4"/>
  </w:num>
  <w:num w:numId="4" w16cid:durableId="1268611123">
    <w:abstractNumId w:val="2"/>
  </w:num>
  <w:num w:numId="5" w16cid:durableId="8934688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E1F"/>
    <w:rsid w:val="00006A8B"/>
    <w:rsid w:val="000213FF"/>
    <w:rsid w:val="000344CB"/>
    <w:rsid w:val="00035CF5"/>
    <w:rsid w:val="00036EAA"/>
    <w:rsid w:val="0004573E"/>
    <w:rsid w:val="00060B6D"/>
    <w:rsid w:val="00063F6A"/>
    <w:rsid w:val="00076259"/>
    <w:rsid w:val="00091170"/>
    <w:rsid w:val="000B11C4"/>
    <w:rsid w:val="000C631C"/>
    <w:rsid w:val="000D0DE4"/>
    <w:rsid w:val="000D50B0"/>
    <w:rsid w:val="000F432F"/>
    <w:rsid w:val="000F7EE4"/>
    <w:rsid w:val="00122B80"/>
    <w:rsid w:val="00122FDB"/>
    <w:rsid w:val="00153A4D"/>
    <w:rsid w:val="001560EE"/>
    <w:rsid w:val="001656D7"/>
    <w:rsid w:val="00173DA3"/>
    <w:rsid w:val="001814B1"/>
    <w:rsid w:val="0018270B"/>
    <w:rsid w:val="00197985"/>
    <w:rsid w:val="001A02AE"/>
    <w:rsid w:val="001A0AD2"/>
    <w:rsid w:val="001A4D1C"/>
    <w:rsid w:val="001A4FA0"/>
    <w:rsid w:val="001B09EC"/>
    <w:rsid w:val="001B245B"/>
    <w:rsid w:val="001C567B"/>
    <w:rsid w:val="00201308"/>
    <w:rsid w:val="00205186"/>
    <w:rsid w:val="00210857"/>
    <w:rsid w:val="00211335"/>
    <w:rsid w:val="0021271C"/>
    <w:rsid w:val="00221884"/>
    <w:rsid w:val="00242102"/>
    <w:rsid w:val="00256449"/>
    <w:rsid w:val="00263865"/>
    <w:rsid w:val="00264797"/>
    <w:rsid w:val="00266B27"/>
    <w:rsid w:val="002872DC"/>
    <w:rsid w:val="0029133F"/>
    <w:rsid w:val="00295252"/>
    <w:rsid w:val="002A2243"/>
    <w:rsid w:val="002C7320"/>
    <w:rsid w:val="002D43ED"/>
    <w:rsid w:val="002D6301"/>
    <w:rsid w:val="00301E4C"/>
    <w:rsid w:val="00315270"/>
    <w:rsid w:val="0031713C"/>
    <w:rsid w:val="00320EE8"/>
    <w:rsid w:val="00322C9A"/>
    <w:rsid w:val="00334EA3"/>
    <w:rsid w:val="003512FC"/>
    <w:rsid w:val="00380F85"/>
    <w:rsid w:val="00386717"/>
    <w:rsid w:val="00394E48"/>
    <w:rsid w:val="003B1E7C"/>
    <w:rsid w:val="003C2D0B"/>
    <w:rsid w:val="003D61E7"/>
    <w:rsid w:val="004000FD"/>
    <w:rsid w:val="00413343"/>
    <w:rsid w:val="004151DB"/>
    <w:rsid w:val="00427D87"/>
    <w:rsid w:val="00431257"/>
    <w:rsid w:val="00433F19"/>
    <w:rsid w:val="00435DE8"/>
    <w:rsid w:val="00447CBA"/>
    <w:rsid w:val="00454F5D"/>
    <w:rsid w:val="004623B6"/>
    <w:rsid w:val="00471E1F"/>
    <w:rsid w:val="00482885"/>
    <w:rsid w:val="00493311"/>
    <w:rsid w:val="004D5370"/>
    <w:rsid w:val="004E0D16"/>
    <w:rsid w:val="004E2931"/>
    <w:rsid w:val="004F135B"/>
    <w:rsid w:val="004F1EBB"/>
    <w:rsid w:val="004F6F73"/>
    <w:rsid w:val="005108AE"/>
    <w:rsid w:val="00522087"/>
    <w:rsid w:val="005261B4"/>
    <w:rsid w:val="0053568D"/>
    <w:rsid w:val="00535776"/>
    <w:rsid w:val="00570307"/>
    <w:rsid w:val="00576295"/>
    <w:rsid w:val="00586789"/>
    <w:rsid w:val="00593482"/>
    <w:rsid w:val="005A33D0"/>
    <w:rsid w:val="005C0304"/>
    <w:rsid w:val="005C045C"/>
    <w:rsid w:val="005D24F4"/>
    <w:rsid w:val="005E63B5"/>
    <w:rsid w:val="005F2300"/>
    <w:rsid w:val="00601361"/>
    <w:rsid w:val="0060374D"/>
    <w:rsid w:val="00603B9B"/>
    <w:rsid w:val="00615C43"/>
    <w:rsid w:val="0062356F"/>
    <w:rsid w:val="00623E97"/>
    <w:rsid w:val="0063275F"/>
    <w:rsid w:val="00644BFA"/>
    <w:rsid w:val="006455A7"/>
    <w:rsid w:val="006471BB"/>
    <w:rsid w:val="006644EB"/>
    <w:rsid w:val="0066704C"/>
    <w:rsid w:val="006930A6"/>
    <w:rsid w:val="006A01C2"/>
    <w:rsid w:val="006A367E"/>
    <w:rsid w:val="006C416D"/>
    <w:rsid w:val="006F3D44"/>
    <w:rsid w:val="006F748D"/>
    <w:rsid w:val="00703167"/>
    <w:rsid w:val="00730862"/>
    <w:rsid w:val="00735137"/>
    <w:rsid w:val="007538DF"/>
    <w:rsid w:val="00767E8F"/>
    <w:rsid w:val="0078276A"/>
    <w:rsid w:val="0079590A"/>
    <w:rsid w:val="00797319"/>
    <w:rsid w:val="007A4F6E"/>
    <w:rsid w:val="007C1754"/>
    <w:rsid w:val="007D1649"/>
    <w:rsid w:val="0080151A"/>
    <w:rsid w:val="00807890"/>
    <w:rsid w:val="00811AC9"/>
    <w:rsid w:val="0082036C"/>
    <w:rsid w:val="00834A31"/>
    <w:rsid w:val="0084397E"/>
    <w:rsid w:val="00855878"/>
    <w:rsid w:val="00864FB5"/>
    <w:rsid w:val="00870226"/>
    <w:rsid w:val="00891F44"/>
    <w:rsid w:val="008A0FB3"/>
    <w:rsid w:val="008D01A9"/>
    <w:rsid w:val="008D3F35"/>
    <w:rsid w:val="008E2EF2"/>
    <w:rsid w:val="009036DD"/>
    <w:rsid w:val="00906496"/>
    <w:rsid w:val="00906B3A"/>
    <w:rsid w:val="00946058"/>
    <w:rsid w:val="00962E7E"/>
    <w:rsid w:val="00974A1D"/>
    <w:rsid w:val="0099335C"/>
    <w:rsid w:val="00997502"/>
    <w:rsid w:val="009A5059"/>
    <w:rsid w:val="009A591A"/>
    <w:rsid w:val="009C1C14"/>
    <w:rsid w:val="009C5DD2"/>
    <w:rsid w:val="009F0999"/>
    <w:rsid w:val="00A30356"/>
    <w:rsid w:val="00A30684"/>
    <w:rsid w:val="00A351AB"/>
    <w:rsid w:val="00A37D18"/>
    <w:rsid w:val="00A40595"/>
    <w:rsid w:val="00A45352"/>
    <w:rsid w:val="00A54273"/>
    <w:rsid w:val="00A6098A"/>
    <w:rsid w:val="00A67A32"/>
    <w:rsid w:val="00A77284"/>
    <w:rsid w:val="00AC066B"/>
    <w:rsid w:val="00AC16D8"/>
    <w:rsid w:val="00AC33F7"/>
    <w:rsid w:val="00AF2215"/>
    <w:rsid w:val="00B20900"/>
    <w:rsid w:val="00B21A4F"/>
    <w:rsid w:val="00B22A58"/>
    <w:rsid w:val="00B23A38"/>
    <w:rsid w:val="00B24040"/>
    <w:rsid w:val="00B256DB"/>
    <w:rsid w:val="00B25732"/>
    <w:rsid w:val="00B36D08"/>
    <w:rsid w:val="00B44FEC"/>
    <w:rsid w:val="00B5559F"/>
    <w:rsid w:val="00B60A12"/>
    <w:rsid w:val="00B73BD8"/>
    <w:rsid w:val="00B7697A"/>
    <w:rsid w:val="00BC027E"/>
    <w:rsid w:val="00BC08C6"/>
    <w:rsid w:val="00BC35D8"/>
    <w:rsid w:val="00BF255D"/>
    <w:rsid w:val="00BF7583"/>
    <w:rsid w:val="00BF7DDA"/>
    <w:rsid w:val="00C27D2E"/>
    <w:rsid w:val="00C32E7B"/>
    <w:rsid w:val="00C35C3C"/>
    <w:rsid w:val="00C37ADD"/>
    <w:rsid w:val="00C538C0"/>
    <w:rsid w:val="00CA047F"/>
    <w:rsid w:val="00CD0D09"/>
    <w:rsid w:val="00CD59E7"/>
    <w:rsid w:val="00CE5A2D"/>
    <w:rsid w:val="00D3630A"/>
    <w:rsid w:val="00D41813"/>
    <w:rsid w:val="00D45AE9"/>
    <w:rsid w:val="00D46D90"/>
    <w:rsid w:val="00D47DD8"/>
    <w:rsid w:val="00D5233E"/>
    <w:rsid w:val="00D7446E"/>
    <w:rsid w:val="00D81C02"/>
    <w:rsid w:val="00D94116"/>
    <w:rsid w:val="00DB74D6"/>
    <w:rsid w:val="00DC6B66"/>
    <w:rsid w:val="00DD5124"/>
    <w:rsid w:val="00DD7543"/>
    <w:rsid w:val="00DF3DB6"/>
    <w:rsid w:val="00E1101D"/>
    <w:rsid w:val="00E12BD0"/>
    <w:rsid w:val="00E27CF9"/>
    <w:rsid w:val="00E36A97"/>
    <w:rsid w:val="00E43E8D"/>
    <w:rsid w:val="00E83E93"/>
    <w:rsid w:val="00E8430C"/>
    <w:rsid w:val="00E95BC7"/>
    <w:rsid w:val="00E96372"/>
    <w:rsid w:val="00ED1E0D"/>
    <w:rsid w:val="00EE04AC"/>
    <w:rsid w:val="00EE1670"/>
    <w:rsid w:val="00EE4921"/>
    <w:rsid w:val="00EE4A84"/>
    <w:rsid w:val="00F0054B"/>
    <w:rsid w:val="00F15101"/>
    <w:rsid w:val="00F2273E"/>
    <w:rsid w:val="00F32A6B"/>
    <w:rsid w:val="00F541E5"/>
    <w:rsid w:val="00F606B3"/>
    <w:rsid w:val="00F60981"/>
    <w:rsid w:val="00F85426"/>
    <w:rsid w:val="00F9099B"/>
    <w:rsid w:val="00F93FF4"/>
    <w:rsid w:val="00F97798"/>
    <w:rsid w:val="00FA395E"/>
    <w:rsid w:val="00FB1800"/>
    <w:rsid w:val="00FB454C"/>
    <w:rsid w:val="00FB507B"/>
    <w:rsid w:val="00FD26F1"/>
    <w:rsid w:val="00FE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F04FF1"/>
  <w15:docId w15:val="{856EA2BC-3BE5-401C-B1C6-47CC4A6B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styleId="NoSpacing">
    <w:name w:val="No Spacing"/>
    <w:uiPriority w:val="1"/>
    <w:qFormat/>
    <w:rsid w:val="00A30684"/>
    <w:rPr>
      <w:rFonts w:ascii="Times New Roman" w:eastAsia="Times New Roman" w:hAnsi="Times New Roman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8A0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8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cavic@erf.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710595-EA67-4E4B-9EE7-610A27F80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OPCI.dotx</Template>
  <TotalTime>2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ERF memorandum</vt:lpstr>
      <vt:lpstr>ERF memorandum OPCI</vt:lpstr>
    </vt:vector>
  </TitlesOfParts>
  <Company>Hewlett-Packard Company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ERF</dc:creator>
  <cp:lastModifiedBy>Anamarija Ivanagic</cp:lastModifiedBy>
  <cp:revision>4</cp:revision>
  <cp:lastPrinted>2012-11-05T13:44:00Z</cp:lastPrinted>
  <dcterms:created xsi:type="dcterms:W3CDTF">2018-05-15T13:07:00Z</dcterms:created>
  <dcterms:modified xsi:type="dcterms:W3CDTF">2024-04-26T08:18:00Z</dcterms:modified>
</cp:coreProperties>
</file>