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02E" w:rsidRDefault="0004002E" w:rsidP="00EC579A">
      <w:pPr>
        <w:jc w:val="center"/>
        <w:rPr>
          <w:rFonts w:ascii="UniZgLight" w:hAnsi="UniZgLight" w:cstheme="minorHAnsi"/>
          <w:b/>
          <w:sz w:val="24"/>
          <w:szCs w:val="24"/>
        </w:rPr>
      </w:pPr>
      <w:bookmarkStart w:id="0" w:name="_GoBack"/>
      <w:bookmarkEnd w:id="0"/>
    </w:p>
    <w:p w:rsidR="00EC579A" w:rsidRDefault="00EC579A" w:rsidP="00EC579A">
      <w:pPr>
        <w:jc w:val="center"/>
        <w:rPr>
          <w:rFonts w:ascii="UniZgLight" w:hAnsi="UniZgLight" w:cstheme="minorHAnsi"/>
          <w:b/>
          <w:sz w:val="24"/>
          <w:szCs w:val="24"/>
        </w:rPr>
      </w:pPr>
      <w:r>
        <w:rPr>
          <w:rFonts w:ascii="UniZgLight" w:hAnsi="UniZgLight" w:cstheme="minorHAnsi"/>
          <w:b/>
          <w:sz w:val="24"/>
          <w:szCs w:val="24"/>
        </w:rPr>
        <w:t>I Z J A V A</w:t>
      </w:r>
    </w:p>
    <w:p w:rsidR="00EC579A" w:rsidRDefault="00EC579A" w:rsidP="00EC579A">
      <w:pPr>
        <w:pStyle w:val="NoSpacing"/>
        <w:spacing w:line="360" w:lineRule="auto"/>
        <w:rPr>
          <w:rFonts w:ascii="UniZgLight" w:eastAsia="Calibri" w:hAnsi="UniZgLight" w:cs="Times New Roman"/>
        </w:rPr>
      </w:pPr>
    </w:p>
    <w:p w:rsidR="00EC579A" w:rsidRDefault="00EC579A" w:rsidP="00CF3173">
      <w:pPr>
        <w:pStyle w:val="NoSpacing"/>
        <w:spacing w:line="360" w:lineRule="auto"/>
        <w:jc w:val="both"/>
        <w:rPr>
          <w:rFonts w:ascii="UniZgLight" w:eastAsia="Calibri" w:hAnsi="UniZgLight" w:cs="Times New Roman"/>
        </w:rPr>
      </w:pPr>
    </w:p>
    <w:p w:rsidR="00EC579A" w:rsidRDefault="00EC579A" w:rsidP="00CF3173">
      <w:pPr>
        <w:pStyle w:val="NoSpacing"/>
        <w:spacing w:line="360" w:lineRule="auto"/>
        <w:jc w:val="both"/>
        <w:rPr>
          <w:rFonts w:ascii="UniZgLight" w:hAnsi="UniZgLight"/>
        </w:rPr>
      </w:pPr>
      <w:r>
        <w:rPr>
          <w:rFonts w:ascii="UniZgLight" w:hAnsi="UniZgLight"/>
        </w:rPr>
        <w:t xml:space="preserve"> Ja,  ________________________________________________,  djelatnik/djelatnica</w:t>
      </w:r>
    </w:p>
    <w:p w:rsidR="00EC579A" w:rsidRDefault="00EC579A" w:rsidP="00CF3173">
      <w:pPr>
        <w:pStyle w:val="NoSpacing"/>
        <w:spacing w:line="360" w:lineRule="auto"/>
        <w:jc w:val="both"/>
        <w:rPr>
          <w:rFonts w:ascii="UniZgLight" w:hAnsi="UniZgLight"/>
        </w:rPr>
      </w:pPr>
      <w:r>
        <w:rPr>
          <w:rFonts w:ascii="UniZgLight" w:hAnsi="UniZgLight"/>
        </w:rPr>
        <w:t xml:space="preserve">                                          (ime i prezime) </w:t>
      </w:r>
    </w:p>
    <w:p w:rsidR="00EC579A" w:rsidRDefault="00EC579A" w:rsidP="00CF3173">
      <w:pPr>
        <w:pStyle w:val="NoSpacing"/>
        <w:spacing w:line="360" w:lineRule="auto"/>
        <w:jc w:val="both"/>
        <w:rPr>
          <w:rFonts w:ascii="UniZgLight" w:hAnsi="UniZgLight"/>
        </w:rPr>
      </w:pPr>
      <w:r>
        <w:rPr>
          <w:rFonts w:ascii="UniZgLight" w:hAnsi="UniZgLight"/>
        </w:rPr>
        <w:t>______________________________________</w:t>
      </w:r>
      <w:r w:rsidR="00CF3173">
        <w:rPr>
          <w:rFonts w:ascii="UniZgLight" w:hAnsi="UniZgLight"/>
        </w:rPr>
        <w:t>__________</w:t>
      </w:r>
      <w:r w:rsidR="00D355A7">
        <w:rPr>
          <w:rFonts w:ascii="UniZgLight" w:hAnsi="UniZgLight"/>
        </w:rPr>
        <w:t xml:space="preserve"> </w:t>
      </w:r>
      <w:r w:rsidR="00CF3173">
        <w:rPr>
          <w:rFonts w:ascii="UniZgLight" w:hAnsi="UniZgLight"/>
        </w:rPr>
        <w:t xml:space="preserve">   </w:t>
      </w:r>
      <w:r w:rsidR="0051546E">
        <w:rPr>
          <w:rFonts w:ascii="UniZgLight" w:hAnsi="UniZgLight"/>
        </w:rPr>
        <w:t>koja</w:t>
      </w:r>
      <w:r w:rsidR="00D355A7">
        <w:rPr>
          <w:rFonts w:ascii="UniZgLight" w:hAnsi="UniZgLight"/>
        </w:rPr>
        <w:t xml:space="preserve"> </w:t>
      </w:r>
      <w:r w:rsidR="0051546E">
        <w:rPr>
          <w:rFonts w:ascii="UniZgLight" w:hAnsi="UniZgLight"/>
        </w:rPr>
        <w:t>ispunjava uvjete</w:t>
      </w:r>
      <w:r w:rsidR="00D355A7">
        <w:rPr>
          <w:rFonts w:ascii="UniZgLight" w:hAnsi="UniZgLight"/>
        </w:rPr>
        <w:t xml:space="preserve"> </w:t>
      </w:r>
      <w:r w:rsidR="0051546E">
        <w:rPr>
          <w:rFonts w:ascii="UniZgLight" w:hAnsi="UniZgLight"/>
        </w:rPr>
        <w:t>za</w:t>
      </w:r>
      <w:r w:rsidR="00D355A7">
        <w:rPr>
          <w:rFonts w:ascii="UniZgLight" w:hAnsi="UniZgLight"/>
        </w:rPr>
        <w:t xml:space="preserve"> </w:t>
      </w:r>
    </w:p>
    <w:p w:rsidR="00EC579A" w:rsidRDefault="00EC579A" w:rsidP="00CF3173">
      <w:pPr>
        <w:pStyle w:val="NoSpacing"/>
        <w:spacing w:line="360" w:lineRule="auto"/>
        <w:jc w:val="both"/>
        <w:rPr>
          <w:rFonts w:ascii="UniZgLight" w:hAnsi="UniZgLight"/>
        </w:rPr>
      </w:pPr>
      <w:r>
        <w:rPr>
          <w:rFonts w:ascii="UniZgLight" w:hAnsi="UniZgLight"/>
        </w:rPr>
        <w:t xml:space="preserve">                                   (naziv ustanove)</w:t>
      </w:r>
    </w:p>
    <w:p w:rsidR="00EC579A" w:rsidRDefault="0051546E" w:rsidP="00CF3173">
      <w:pPr>
        <w:pStyle w:val="NoSpacing"/>
        <w:spacing w:line="360" w:lineRule="auto"/>
        <w:jc w:val="both"/>
        <w:rPr>
          <w:rFonts w:ascii="UniZgLight" w:hAnsi="UniZgLight"/>
        </w:rPr>
      </w:pPr>
      <w:r>
        <w:rPr>
          <w:rFonts w:ascii="UniZgLight" w:hAnsi="UniZgLight"/>
        </w:rPr>
        <w:t xml:space="preserve">dobivanje statusa </w:t>
      </w:r>
      <w:r w:rsidR="00CF3173">
        <w:rPr>
          <w:rFonts w:ascii="UniZgLight" w:hAnsi="UniZgLight"/>
        </w:rPr>
        <w:t>vježbaonice kao nastavne baze Edukaci</w:t>
      </w:r>
      <w:r>
        <w:rPr>
          <w:rFonts w:ascii="UniZgLight" w:hAnsi="UniZgLight"/>
        </w:rPr>
        <w:t>js</w:t>
      </w:r>
      <w:r w:rsidR="00CF3173">
        <w:rPr>
          <w:rFonts w:ascii="UniZgLight" w:hAnsi="UniZgLight"/>
        </w:rPr>
        <w:t>ko-rehabilitacijskog fakult</w:t>
      </w:r>
      <w:r>
        <w:rPr>
          <w:rFonts w:ascii="UniZgLight" w:hAnsi="UniZgLight"/>
        </w:rPr>
        <w:t xml:space="preserve">eta Sveučilišta u Zagrebu (ERF), </w:t>
      </w:r>
      <w:r w:rsidR="00D355A7">
        <w:rPr>
          <w:rFonts w:ascii="UniZgLight" w:hAnsi="UniZgLight"/>
        </w:rPr>
        <w:t>suglasan/suglasna sam biti mentorom</w:t>
      </w:r>
      <w:r w:rsidR="00CF3173">
        <w:rPr>
          <w:rFonts w:ascii="UniZgLight" w:hAnsi="UniZgLight"/>
        </w:rPr>
        <w:t>/mentoricom</w:t>
      </w:r>
      <w:r w:rsidR="00D355A7">
        <w:rPr>
          <w:rFonts w:ascii="UniZgLight" w:hAnsi="UniZgLight"/>
        </w:rPr>
        <w:t xml:space="preserve"> studentima </w:t>
      </w:r>
      <w:r w:rsidR="00EC579A">
        <w:rPr>
          <w:rFonts w:ascii="UniZgLight" w:hAnsi="UniZgLight"/>
        </w:rPr>
        <w:t>E</w:t>
      </w:r>
      <w:r w:rsidR="00CF3173">
        <w:rPr>
          <w:rFonts w:ascii="UniZgLight" w:hAnsi="UniZgLight"/>
        </w:rPr>
        <w:t>RF-a</w:t>
      </w:r>
      <w:r w:rsidR="00EC579A">
        <w:rPr>
          <w:rFonts w:ascii="UniZgLight" w:hAnsi="UniZgLight"/>
        </w:rPr>
        <w:t>.</w:t>
      </w:r>
    </w:p>
    <w:p w:rsidR="00EC579A" w:rsidRDefault="00EC579A" w:rsidP="00EC579A">
      <w:pPr>
        <w:pStyle w:val="NoSpacing"/>
        <w:rPr>
          <w:rFonts w:ascii="UniZgLight" w:hAnsi="UniZgLight"/>
        </w:rPr>
      </w:pPr>
      <w:r>
        <w:rPr>
          <w:rFonts w:ascii="UniZgLight" w:hAnsi="UniZgLight"/>
        </w:rPr>
        <w:t xml:space="preserve">                  </w:t>
      </w:r>
    </w:p>
    <w:p w:rsidR="00EC579A" w:rsidRDefault="00EC579A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EC579A" w:rsidRDefault="00EC579A" w:rsidP="00EC579A">
      <w:pPr>
        <w:pStyle w:val="NoSpacing"/>
        <w:rPr>
          <w:rFonts w:ascii="UniZgLight" w:hAnsi="UniZgLight"/>
        </w:rPr>
      </w:pPr>
      <w:r>
        <w:rPr>
          <w:rFonts w:ascii="UniZgLight" w:hAnsi="UniZgLight"/>
        </w:rPr>
        <w:t xml:space="preserve">                                                                          </w:t>
      </w:r>
    </w:p>
    <w:p w:rsidR="00EC579A" w:rsidRDefault="00CF3173" w:rsidP="00EC579A">
      <w:pPr>
        <w:pStyle w:val="NoSpacing"/>
        <w:rPr>
          <w:rFonts w:ascii="UniZgLight" w:hAnsi="UniZgLight"/>
        </w:rPr>
      </w:pPr>
      <w:r>
        <w:rPr>
          <w:rFonts w:ascii="UniZgLight" w:hAnsi="UniZgLight"/>
        </w:rPr>
        <w:t xml:space="preserve">                                                                                              Potpis mentora/mentorice</w:t>
      </w: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  <w:r>
        <w:rPr>
          <w:rFonts w:ascii="UniZgLight" w:hAnsi="UniZgLight"/>
        </w:rPr>
        <w:t xml:space="preserve">                                                                                     ____________________________</w:t>
      </w: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EC579A" w:rsidRDefault="00EC579A" w:rsidP="00EC579A">
      <w:pPr>
        <w:pStyle w:val="NoSpacing"/>
        <w:rPr>
          <w:rFonts w:ascii="UniZgLight" w:hAnsi="UniZgLight"/>
        </w:rPr>
      </w:pPr>
    </w:p>
    <w:p w:rsidR="00EC579A" w:rsidRDefault="00EC579A" w:rsidP="00EC579A">
      <w:pPr>
        <w:pStyle w:val="NoSpacing"/>
        <w:rPr>
          <w:rFonts w:ascii="UniZgLight" w:hAnsi="UniZgLight"/>
        </w:rPr>
      </w:pPr>
    </w:p>
    <w:p w:rsidR="00EC579A" w:rsidRDefault="00EC579A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CF3173" w:rsidRDefault="00CF3173" w:rsidP="00EC579A">
      <w:pPr>
        <w:pStyle w:val="NoSpacing"/>
        <w:rPr>
          <w:rFonts w:ascii="UniZgLight" w:hAnsi="UniZgLight"/>
        </w:rPr>
      </w:pPr>
    </w:p>
    <w:p w:rsidR="00EC579A" w:rsidRDefault="00EC579A" w:rsidP="00EC579A">
      <w:pPr>
        <w:pStyle w:val="NoSpacing"/>
        <w:rPr>
          <w:rFonts w:ascii="UniZgLight" w:hAnsi="UniZgLight"/>
        </w:rPr>
      </w:pPr>
    </w:p>
    <w:p w:rsidR="00EC579A" w:rsidRDefault="00EC579A" w:rsidP="00EC579A">
      <w:pPr>
        <w:pStyle w:val="NoSpacing"/>
        <w:rPr>
          <w:rFonts w:ascii="UniZgLight" w:hAnsi="UniZgLight"/>
        </w:rPr>
      </w:pPr>
    </w:p>
    <w:p w:rsidR="00EC579A" w:rsidRDefault="00EC579A" w:rsidP="00EC579A">
      <w:pPr>
        <w:pStyle w:val="NoSpacing"/>
        <w:rPr>
          <w:rFonts w:ascii="UniZgLight" w:hAnsi="UniZgLight"/>
        </w:rPr>
      </w:pPr>
    </w:p>
    <w:p w:rsidR="00EC579A" w:rsidRDefault="00EC579A" w:rsidP="00EC579A">
      <w:pPr>
        <w:pStyle w:val="NoSpacing"/>
        <w:rPr>
          <w:rFonts w:ascii="UniZgLight" w:hAnsi="UniZgLight"/>
        </w:rPr>
      </w:pPr>
      <w:r>
        <w:rPr>
          <w:rFonts w:ascii="UniZgLight" w:hAnsi="UniZgLight"/>
        </w:rPr>
        <w:t>_________________________, _____________________</w:t>
      </w:r>
    </w:p>
    <w:p w:rsidR="00EC579A" w:rsidRDefault="00EC579A" w:rsidP="00EC579A">
      <w:pPr>
        <w:pStyle w:val="NoSpacing"/>
        <w:rPr>
          <w:rFonts w:ascii="UniZgLight" w:hAnsi="UniZgLight"/>
        </w:rPr>
      </w:pPr>
      <w:r>
        <w:rPr>
          <w:rFonts w:ascii="UniZgLight" w:hAnsi="UniZgLight"/>
        </w:rPr>
        <w:t xml:space="preserve">             (mjesto)                                        (datum)</w:t>
      </w:r>
    </w:p>
    <w:p w:rsidR="00874650" w:rsidRPr="00EC579A" w:rsidRDefault="00874650" w:rsidP="00EC579A"/>
    <w:sectPr w:rsidR="00874650" w:rsidRPr="00EC579A" w:rsidSect="00FC67A0">
      <w:headerReference w:type="default" r:id="rId8"/>
      <w:footerReference w:type="default" r:id="rId9"/>
      <w:headerReference w:type="first" r:id="rId10"/>
      <w:type w:val="continuous"/>
      <w:pgSz w:w="11906" w:h="16838"/>
      <w:pgMar w:top="2127" w:right="1021" w:bottom="85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260" w:rsidRDefault="004E0260" w:rsidP="001B245B">
      <w:pPr>
        <w:spacing w:after="0" w:line="240" w:lineRule="auto"/>
      </w:pPr>
      <w:r>
        <w:separator/>
      </w:r>
    </w:p>
  </w:endnote>
  <w:endnote w:type="continuationSeparator" w:id="0">
    <w:p w:rsidR="004E0260" w:rsidRDefault="004E0260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F7F5D25-105F-4200-A6D2-FA28190FC419}"/>
    <w:embedBold r:id="rId2" w:fontKey="{027F88F3-D4C5-491D-9DC8-94C87C5474E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82F1CB2-1BD7-4064-9A12-4813741C4615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Bold r:id="rId4" w:fontKey="{AB22219C-815B-4EF6-AD28-F368BD58D658}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UnizgDisplay Normal"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10954241-64E5-413E-B205-4A4B97B423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834500"/>
      <w:docPartObj>
        <w:docPartGallery w:val="Page Numbers (Bottom of Page)"/>
        <w:docPartUnique/>
      </w:docPartObj>
    </w:sdtPr>
    <w:sdtEndPr>
      <w:rPr>
        <w:rFonts w:ascii="UnizgDisplay Normal" w:hAnsi="UnizgDisplay Normal"/>
        <w:noProof/>
        <w:sz w:val="18"/>
      </w:rPr>
    </w:sdtEndPr>
    <w:sdtContent>
      <w:p w:rsidR="00561969" w:rsidRPr="00561969" w:rsidRDefault="00561969" w:rsidP="00561969">
        <w:pPr>
          <w:pStyle w:val="Footer"/>
          <w:tabs>
            <w:tab w:val="clear" w:pos="4536"/>
            <w:tab w:val="clear" w:pos="9072"/>
          </w:tabs>
          <w:jc w:val="center"/>
          <w:rPr>
            <w:rFonts w:ascii="UnizgDisplay Normal" w:hAnsi="UnizgDisplay Normal"/>
            <w:sz w:val="18"/>
          </w:rPr>
        </w:pPr>
        <w:r w:rsidRPr="008030E1">
          <w:rPr>
            <w:rFonts w:ascii="UnizgDisplay Normal" w:hAnsi="UnizgDisplay Normal"/>
            <w:sz w:val="18"/>
          </w:rPr>
          <w:fldChar w:fldCharType="begin"/>
        </w:r>
        <w:r w:rsidRPr="008030E1">
          <w:rPr>
            <w:rFonts w:ascii="UnizgDisplay Normal" w:hAnsi="UnizgDisplay Normal"/>
            <w:sz w:val="18"/>
          </w:rPr>
          <w:instrText xml:space="preserve"> PAGE   \* MERGEFORMAT </w:instrText>
        </w:r>
        <w:r w:rsidRPr="008030E1">
          <w:rPr>
            <w:rFonts w:ascii="UnizgDisplay Normal" w:hAnsi="UnizgDisplay Normal"/>
            <w:sz w:val="18"/>
          </w:rPr>
          <w:fldChar w:fldCharType="separate"/>
        </w:r>
        <w:r w:rsidR="00874650">
          <w:rPr>
            <w:rFonts w:ascii="UnizgDisplay Normal" w:hAnsi="UnizgDisplay Normal"/>
            <w:noProof/>
            <w:sz w:val="18"/>
          </w:rPr>
          <w:t>2</w:t>
        </w:r>
        <w:r w:rsidRPr="008030E1">
          <w:rPr>
            <w:rFonts w:ascii="UnizgDisplay Normal" w:hAnsi="UnizgDisplay Normal"/>
            <w:noProof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260" w:rsidRDefault="004E0260" w:rsidP="001B245B">
      <w:pPr>
        <w:spacing w:after="0" w:line="240" w:lineRule="auto"/>
      </w:pPr>
      <w:r>
        <w:separator/>
      </w:r>
    </w:p>
  </w:footnote>
  <w:footnote w:type="continuationSeparator" w:id="0">
    <w:p w:rsidR="004E0260" w:rsidRDefault="004E0260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A38" w:rsidRPr="001A0283" w:rsidRDefault="00B23A38" w:rsidP="001A0283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  <w:lang w:val="en-US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5230E033" wp14:editId="3815F811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3DDA8176" wp14:editId="02A56B2E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277" w:rsidRPr="005D17A1" w:rsidRDefault="00B16277" w:rsidP="00B16277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C00000"/>
        <w:sz w:val="26"/>
        <w:szCs w:val="26"/>
      </w:rPr>
    </w:pPr>
    <w:r w:rsidRPr="005D17A1">
      <w:rPr>
        <w:rFonts w:ascii="UnizgDisplay Normal" w:hAnsi="UnizgDisplay Normal"/>
        <w:color w:val="C00000"/>
        <w:sz w:val="26"/>
        <w:szCs w:val="26"/>
      </w:rPr>
      <w:t>MOLIMO ISPISATI NA MEMORANDUMU USTANOVE</w:t>
    </w:r>
  </w:p>
  <w:p w:rsidR="00B23A38" w:rsidRPr="0021271C" w:rsidRDefault="00B23A38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49E4"/>
    <w:multiLevelType w:val="hybridMultilevel"/>
    <w:tmpl w:val="4DF2B75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D28DE"/>
    <w:multiLevelType w:val="hybridMultilevel"/>
    <w:tmpl w:val="2B8E60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740D9"/>
    <w:multiLevelType w:val="hybridMultilevel"/>
    <w:tmpl w:val="9FEA50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B53B2A"/>
    <w:multiLevelType w:val="hybridMultilevel"/>
    <w:tmpl w:val="90242D12"/>
    <w:lvl w:ilvl="0" w:tplc="E37CAC60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055AD"/>
    <w:multiLevelType w:val="hybridMultilevel"/>
    <w:tmpl w:val="E21CF628"/>
    <w:lvl w:ilvl="0" w:tplc="674AF49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394E2C"/>
    <w:multiLevelType w:val="hybridMultilevel"/>
    <w:tmpl w:val="477A98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E64F6"/>
    <w:multiLevelType w:val="hybridMultilevel"/>
    <w:tmpl w:val="CD387A30"/>
    <w:lvl w:ilvl="0" w:tplc="2982CA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B853F7"/>
    <w:multiLevelType w:val="hybridMultilevel"/>
    <w:tmpl w:val="D618ECAA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E3F5D2F"/>
    <w:multiLevelType w:val="hybridMultilevel"/>
    <w:tmpl w:val="A56C8E08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D82C53"/>
    <w:multiLevelType w:val="hybridMultilevel"/>
    <w:tmpl w:val="64AC85A2"/>
    <w:lvl w:ilvl="0" w:tplc="5CE88C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906288"/>
    <w:multiLevelType w:val="hybridMultilevel"/>
    <w:tmpl w:val="8988A454"/>
    <w:lvl w:ilvl="0" w:tplc="AD7E49B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686879"/>
    <w:multiLevelType w:val="hybridMultilevel"/>
    <w:tmpl w:val="90242D12"/>
    <w:lvl w:ilvl="0" w:tplc="E37CAC60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8"/>
  </w:num>
  <w:num w:numId="12">
    <w:abstractNumId w:val="9"/>
  </w:num>
  <w:num w:numId="13">
    <w:abstractNumId w:val="3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ocumentProtection w:edit="forms" w:enforcement="0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1F"/>
    <w:rsid w:val="000038BF"/>
    <w:rsid w:val="00006A8B"/>
    <w:rsid w:val="000213FF"/>
    <w:rsid w:val="00035CF5"/>
    <w:rsid w:val="00036EAA"/>
    <w:rsid w:val="0004002E"/>
    <w:rsid w:val="0004573E"/>
    <w:rsid w:val="00053C94"/>
    <w:rsid w:val="00055EAF"/>
    <w:rsid w:val="000636B9"/>
    <w:rsid w:val="00071C1E"/>
    <w:rsid w:val="00072375"/>
    <w:rsid w:val="00076264"/>
    <w:rsid w:val="00090CC2"/>
    <w:rsid w:val="00090F02"/>
    <w:rsid w:val="00091977"/>
    <w:rsid w:val="00094301"/>
    <w:rsid w:val="000A12F8"/>
    <w:rsid w:val="000A20BB"/>
    <w:rsid w:val="000A2481"/>
    <w:rsid w:val="000A567C"/>
    <w:rsid w:val="000A5C66"/>
    <w:rsid w:val="000B1AC5"/>
    <w:rsid w:val="000B70F2"/>
    <w:rsid w:val="000C341B"/>
    <w:rsid w:val="000C631C"/>
    <w:rsid w:val="000D0DE4"/>
    <w:rsid w:val="000D220D"/>
    <w:rsid w:val="000D50B0"/>
    <w:rsid w:val="000D63D8"/>
    <w:rsid w:val="000E115A"/>
    <w:rsid w:val="000F1DDA"/>
    <w:rsid w:val="000F1F41"/>
    <w:rsid w:val="000F432F"/>
    <w:rsid w:val="000F73A8"/>
    <w:rsid w:val="00116F5F"/>
    <w:rsid w:val="0011704B"/>
    <w:rsid w:val="00123BF4"/>
    <w:rsid w:val="001336E5"/>
    <w:rsid w:val="00145C53"/>
    <w:rsid w:val="00153176"/>
    <w:rsid w:val="001536B6"/>
    <w:rsid w:val="00153A4D"/>
    <w:rsid w:val="00153BFA"/>
    <w:rsid w:val="00154BC2"/>
    <w:rsid w:val="00161A2F"/>
    <w:rsid w:val="0016252C"/>
    <w:rsid w:val="001656D7"/>
    <w:rsid w:val="001814B1"/>
    <w:rsid w:val="0018270B"/>
    <w:rsid w:val="001A0283"/>
    <w:rsid w:val="001A0AD2"/>
    <w:rsid w:val="001A4D1C"/>
    <w:rsid w:val="001A4FA0"/>
    <w:rsid w:val="001B1419"/>
    <w:rsid w:val="001B245B"/>
    <w:rsid w:val="001B7F90"/>
    <w:rsid w:val="001C05F3"/>
    <w:rsid w:val="001C254C"/>
    <w:rsid w:val="001C567B"/>
    <w:rsid w:val="001E077E"/>
    <w:rsid w:val="001E49BF"/>
    <w:rsid w:val="001F1B30"/>
    <w:rsid w:val="00201308"/>
    <w:rsid w:val="00211335"/>
    <w:rsid w:val="00211F19"/>
    <w:rsid w:val="0021271C"/>
    <w:rsid w:val="00221884"/>
    <w:rsid w:val="002220E3"/>
    <w:rsid w:val="00242102"/>
    <w:rsid w:val="0024217C"/>
    <w:rsid w:val="00246030"/>
    <w:rsid w:val="00266E0D"/>
    <w:rsid w:val="0027014F"/>
    <w:rsid w:val="0027134C"/>
    <w:rsid w:val="00293031"/>
    <w:rsid w:val="00295252"/>
    <w:rsid w:val="002A1586"/>
    <w:rsid w:val="002A2243"/>
    <w:rsid w:val="002A2425"/>
    <w:rsid w:val="002A3DE5"/>
    <w:rsid w:val="002B1988"/>
    <w:rsid w:val="002B31DA"/>
    <w:rsid w:val="002C14A0"/>
    <w:rsid w:val="002C4A05"/>
    <w:rsid w:val="002C7320"/>
    <w:rsid w:val="002D166E"/>
    <w:rsid w:val="002D43ED"/>
    <w:rsid w:val="002D4D60"/>
    <w:rsid w:val="002D6301"/>
    <w:rsid w:val="002D7960"/>
    <w:rsid w:val="002D7AE3"/>
    <w:rsid w:val="002E075F"/>
    <w:rsid w:val="002E22C4"/>
    <w:rsid w:val="002E4911"/>
    <w:rsid w:val="002E6077"/>
    <w:rsid w:val="003037F6"/>
    <w:rsid w:val="00313BE2"/>
    <w:rsid w:val="00315270"/>
    <w:rsid w:val="00322C9A"/>
    <w:rsid w:val="0033367A"/>
    <w:rsid w:val="00334EA3"/>
    <w:rsid w:val="00337156"/>
    <w:rsid w:val="003512FC"/>
    <w:rsid w:val="003642AC"/>
    <w:rsid w:val="003864C7"/>
    <w:rsid w:val="00386717"/>
    <w:rsid w:val="0038791B"/>
    <w:rsid w:val="003940A6"/>
    <w:rsid w:val="00394E48"/>
    <w:rsid w:val="003A14EE"/>
    <w:rsid w:val="003B0235"/>
    <w:rsid w:val="003B35AB"/>
    <w:rsid w:val="003B504D"/>
    <w:rsid w:val="003C2D0B"/>
    <w:rsid w:val="003C427E"/>
    <w:rsid w:val="003D3B28"/>
    <w:rsid w:val="003D5915"/>
    <w:rsid w:val="003D61E7"/>
    <w:rsid w:val="003F1667"/>
    <w:rsid w:val="003F185E"/>
    <w:rsid w:val="004000FD"/>
    <w:rsid w:val="0040112A"/>
    <w:rsid w:val="00406E88"/>
    <w:rsid w:val="00427D87"/>
    <w:rsid w:val="00435DE8"/>
    <w:rsid w:val="0043665F"/>
    <w:rsid w:val="0044071B"/>
    <w:rsid w:val="00447CBA"/>
    <w:rsid w:val="00447EBE"/>
    <w:rsid w:val="00454F5D"/>
    <w:rsid w:val="00457EDD"/>
    <w:rsid w:val="00457F60"/>
    <w:rsid w:val="00471E1F"/>
    <w:rsid w:val="00475F1A"/>
    <w:rsid w:val="00482885"/>
    <w:rsid w:val="00482F47"/>
    <w:rsid w:val="00485CF2"/>
    <w:rsid w:val="004863BE"/>
    <w:rsid w:val="00493311"/>
    <w:rsid w:val="00494B38"/>
    <w:rsid w:val="00497558"/>
    <w:rsid w:val="004A1773"/>
    <w:rsid w:val="004B276A"/>
    <w:rsid w:val="004B444C"/>
    <w:rsid w:val="004C494E"/>
    <w:rsid w:val="004D481A"/>
    <w:rsid w:val="004E0260"/>
    <w:rsid w:val="004E0D16"/>
    <w:rsid w:val="004E1232"/>
    <w:rsid w:val="004E2931"/>
    <w:rsid w:val="004F6F73"/>
    <w:rsid w:val="005000C6"/>
    <w:rsid w:val="00506F05"/>
    <w:rsid w:val="00514BC1"/>
    <w:rsid w:val="005150C9"/>
    <w:rsid w:val="0051546E"/>
    <w:rsid w:val="005261B4"/>
    <w:rsid w:val="0053568D"/>
    <w:rsid w:val="00535776"/>
    <w:rsid w:val="00541C5F"/>
    <w:rsid w:val="00542B5A"/>
    <w:rsid w:val="005453EA"/>
    <w:rsid w:val="005604DF"/>
    <w:rsid w:val="00561969"/>
    <w:rsid w:val="00562E18"/>
    <w:rsid w:val="005635FB"/>
    <w:rsid w:val="00564BDC"/>
    <w:rsid w:val="00570307"/>
    <w:rsid w:val="00574E94"/>
    <w:rsid w:val="0057524B"/>
    <w:rsid w:val="00575EC4"/>
    <w:rsid w:val="00576295"/>
    <w:rsid w:val="005824C5"/>
    <w:rsid w:val="00585CAC"/>
    <w:rsid w:val="005A0571"/>
    <w:rsid w:val="005A1D7B"/>
    <w:rsid w:val="005A4E65"/>
    <w:rsid w:val="005A59CC"/>
    <w:rsid w:val="005A69EC"/>
    <w:rsid w:val="005B2FAF"/>
    <w:rsid w:val="005F2300"/>
    <w:rsid w:val="005F735A"/>
    <w:rsid w:val="00601361"/>
    <w:rsid w:val="0060374D"/>
    <w:rsid w:val="00603B9B"/>
    <w:rsid w:val="00605683"/>
    <w:rsid w:val="00612300"/>
    <w:rsid w:val="0062356F"/>
    <w:rsid w:val="00623E97"/>
    <w:rsid w:val="00627EB2"/>
    <w:rsid w:val="00634F00"/>
    <w:rsid w:val="0064441E"/>
    <w:rsid w:val="00644BFA"/>
    <w:rsid w:val="006455A7"/>
    <w:rsid w:val="00654137"/>
    <w:rsid w:val="00655685"/>
    <w:rsid w:val="00657F92"/>
    <w:rsid w:val="00660852"/>
    <w:rsid w:val="006644EB"/>
    <w:rsid w:val="0066704C"/>
    <w:rsid w:val="006A367E"/>
    <w:rsid w:val="006B15CA"/>
    <w:rsid w:val="006C062F"/>
    <w:rsid w:val="006C3DDB"/>
    <w:rsid w:val="006C416D"/>
    <w:rsid w:val="006E3187"/>
    <w:rsid w:val="006F10DF"/>
    <w:rsid w:val="006F748D"/>
    <w:rsid w:val="00702D8C"/>
    <w:rsid w:val="00703167"/>
    <w:rsid w:val="0071767C"/>
    <w:rsid w:val="00717B4E"/>
    <w:rsid w:val="0072102F"/>
    <w:rsid w:val="0072673A"/>
    <w:rsid w:val="00730862"/>
    <w:rsid w:val="00735137"/>
    <w:rsid w:val="00741AF5"/>
    <w:rsid w:val="00741B7B"/>
    <w:rsid w:val="0074295C"/>
    <w:rsid w:val="00746A19"/>
    <w:rsid w:val="00750320"/>
    <w:rsid w:val="00760736"/>
    <w:rsid w:val="00767E8F"/>
    <w:rsid w:val="007702BD"/>
    <w:rsid w:val="0077307F"/>
    <w:rsid w:val="0078276A"/>
    <w:rsid w:val="00783A85"/>
    <w:rsid w:val="0079590A"/>
    <w:rsid w:val="00797319"/>
    <w:rsid w:val="007A331F"/>
    <w:rsid w:val="007A4642"/>
    <w:rsid w:val="007A47A2"/>
    <w:rsid w:val="007B0324"/>
    <w:rsid w:val="007C0137"/>
    <w:rsid w:val="007C1754"/>
    <w:rsid w:val="007C2BED"/>
    <w:rsid w:val="007D1649"/>
    <w:rsid w:val="007D6929"/>
    <w:rsid w:val="007D7950"/>
    <w:rsid w:val="007F2ACB"/>
    <w:rsid w:val="007F3D1B"/>
    <w:rsid w:val="007F7C30"/>
    <w:rsid w:val="00807890"/>
    <w:rsid w:val="00810F1A"/>
    <w:rsid w:val="00811AC9"/>
    <w:rsid w:val="0082023C"/>
    <w:rsid w:val="0082036C"/>
    <w:rsid w:val="00822146"/>
    <w:rsid w:val="0084492C"/>
    <w:rsid w:val="00846EC5"/>
    <w:rsid w:val="008527C6"/>
    <w:rsid w:val="00870226"/>
    <w:rsid w:val="008722DA"/>
    <w:rsid w:val="00874650"/>
    <w:rsid w:val="0088124A"/>
    <w:rsid w:val="00881D6F"/>
    <w:rsid w:val="00884F62"/>
    <w:rsid w:val="008918D6"/>
    <w:rsid w:val="008923A8"/>
    <w:rsid w:val="008A2DE4"/>
    <w:rsid w:val="008A7739"/>
    <w:rsid w:val="008B3B27"/>
    <w:rsid w:val="008C31EB"/>
    <w:rsid w:val="008D3F35"/>
    <w:rsid w:val="008E270B"/>
    <w:rsid w:val="008E3B28"/>
    <w:rsid w:val="008E6193"/>
    <w:rsid w:val="008F010D"/>
    <w:rsid w:val="008F1192"/>
    <w:rsid w:val="008F3386"/>
    <w:rsid w:val="009036DD"/>
    <w:rsid w:val="00906496"/>
    <w:rsid w:val="00906B3A"/>
    <w:rsid w:val="00946691"/>
    <w:rsid w:val="00947106"/>
    <w:rsid w:val="009548D1"/>
    <w:rsid w:val="009614AD"/>
    <w:rsid w:val="00962E7E"/>
    <w:rsid w:val="00974A1D"/>
    <w:rsid w:val="00974AF0"/>
    <w:rsid w:val="00986BD4"/>
    <w:rsid w:val="0099335C"/>
    <w:rsid w:val="00996033"/>
    <w:rsid w:val="009A2595"/>
    <w:rsid w:val="009A3C55"/>
    <w:rsid w:val="009A5059"/>
    <w:rsid w:val="009A5FC1"/>
    <w:rsid w:val="009B79B9"/>
    <w:rsid w:val="009C10FA"/>
    <w:rsid w:val="009C4E80"/>
    <w:rsid w:val="009D48FA"/>
    <w:rsid w:val="009D59CD"/>
    <w:rsid w:val="009D7DFD"/>
    <w:rsid w:val="009E239A"/>
    <w:rsid w:val="009E29E4"/>
    <w:rsid w:val="009F0999"/>
    <w:rsid w:val="009F2310"/>
    <w:rsid w:val="009F34F0"/>
    <w:rsid w:val="00A01255"/>
    <w:rsid w:val="00A07E7E"/>
    <w:rsid w:val="00A13B05"/>
    <w:rsid w:val="00A30356"/>
    <w:rsid w:val="00A30E3C"/>
    <w:rsid w:val="00A351AB"/>
    <w:rsid w:val="00A3602F"/>
    <w:rsid w:val="00A40595"/>
    <w:rsid w:val="00A45352"/>
    <w:rsid w:val="00A45DDD"/>
    <w:rsid w:val="00A46345"/>
    <w:rsid w:val="00A54273"/>
    <w:rsid w:val="00A6098A"/>
    <w:rsid w:val="00A61DA1"/>
    <w:rsid w:val="00A67A32"/>
    <w:rsid w:val="00A701AC"/>
    <w:rsid w:val="00A7097F"/>
    <w:rsid w:val="00A77284"/>
    <w:rsid w:val="00A87778"/>
    <w:rsid w:val="00A91D3D"/>
    <w:rsid w:val="00AA7EFF"/>
    <w:rsid w:val="00AC33F7"/>
    <w:rsid w:val="00AD6AC1"/>
    <w:rsid w:val="00AD72BE"/>
    <w:rsid w:val="00AE77CC"/>
    <w:rsid w:val="00AF2215"/>
    <w:rsid w:val="00B04D91"/>
    <w:rsid w:val="00B16277"/>
    <w:rsid w:val="00B20900"/>
    <w:rsid w:val="00B214A9"/>
    <w:rsid w:val="00B21A4F"/>
    <w:rsid w:val="00B23A38"/>
    <w:rsid w:val="00B24040"/>
    <w:rsid w:val="00B329B0"/>
    <w:rsid w:val="00B34A69"/>
    <w:rsid w:val="00B36D08"/>
    <w:rsid w:val="00B44FEC"/>
    <w:rsid w:val="00B53174"/>
    <w:rsid w:val="00B5559F"/>
    <w:rsid w:val="00B55EC5"/>
    <w:rsid w:val="00B5671C"/>
    <w:rsid w:val="00B60A12"/>
    <w:rsid w:val="00B67443"/>
    <w:rsid w:val="00B70DC5"/>
    <w:rsid w:val="00B7697A"/>
    <w:rsid w:val="00B84ABB"/>
    <w:rsid w:val="00B858F0"/>
    <w:rsid w:val="00B87AAD"/>
    <w:rsid w:val="00B915D9"/>
    <w:rsid w:val="00BA1D0B"/>
    <w:rsid w:val="00BC027E"/>
    <w:rsid w:val="00BC08C6"/>
    <w:rsid w:val="00BC35D8"/>
    <w:rsid w:val="00BC478F"/>
    <w:rsid w:val="00BD00AA"/>
    <w:rsid w:val="00BE01DB"/>
    <w:rsid w:val="00BF23B7"/>
    <w:rsid w:val="00BF7583"/>
    <w:rsid w:val="00C02EAA"/>
    <w:rsid w:val="00C04335"/>
    <w:rsid w:val="00C04916"/>
    <w:rsid w:val="00C05563"/>
    <w:rsid w:val="00C13895"/>
    <w:rsid w:val="00C214CA"/>
    <w:rsid w:val="00C2384F"/>
    <w:rsid w:val="00C27D2E"/>
    <w:rsid w:val="00C27EB8"/>
    <w:rsid w:val="00C35C3C"/>
    <w:rsid w:val="00C37ADD"/>
    <w:rsid w:val="00C44456"/>
    <w:rsid w:val="00C47841"/>
    <w:rsid w:val="00C538C0"/>
    <w:rsid w:val="00C53F25"/>
    <w:rsid w:val="00C65913"/>
    <w:rsid w:val="00C80085"/>
    <w:rsid w:val="00C80559"/>
    <w:rsid w:val="00C80C59"/>
    <w:rsid w:val="00C85727"/>
    <w:rsid w:val="00C94252"/>
    <w:rsid w:val="00C97AB3"/>
    <w:rsid w:val="00CA1C57"/>
    <w:rsid w:val="00CB175B"/>
    <w:rsid w:val="00CC064C"/>
    <w:rsid w:val="00CD0D09"/>
    <w:rsid w:val="00CD3282"/>
    <w:rsid w:val="00CD475F"/>
    <w:rsid w:val="00CD59E7"/>
    <w:rsid w:val="00CE2E03"/>
    <w:rsid w:val="00CF3173"/>
    <w:rsid w:val="00CF7481"/>
    <w:rsid w:val="00D006A8"/>
    <w:rsid w:val="00D03F8C"/>
    <w:rsid w:val="00D0752C"/>
    <w:rsid w:val="00D12423"/>
    <w:rsid w:val="00D3024F"/>
    <w:rsid w:val="00D32452"/>
    <w:rsid w:val="00D355A7"/>
    <w:rsid w:val="00D3630A"/>
    <w:rsid w:val="00D41715"/>
    <w:rsid w:val="00D41813"/>
    <w:rsid w:val="00D45AE9"/>
    <w:rsid w:val="00D46D90"/>
    <w:rsid w:val="00D51B45"/>
    <w:rsid w:val="00D674F5"/>
    <w:rsid w:val="00D716E3"/>
    <w:rsid w:val="00D81C02"/>
    <w:rsid w:val="00D916CA"/>
    <w:rsid w:val="00D94116"/>
    <w:rsid w:val="00D97FA9"/>
    <w:rsid w:val="00DA1C0C"/>
    <w:rsid w:val="00DA51FB"/>
    <w:rsid w:val="00DB1ECA"/>
    <w:rsid w:val="00DB550F"/>
    <w:rsid w:val="00DB6D25"/>
    <w:rsid w:val="00DB74D6"/>
    <w:rsid w:val="00DD7543"/>
    <w:rsid w:val="00DF3DB6"/>
    <w:rsid w:val="00E12BD0"/>
    <w:rsid w:val="00E27CF9"/>
    <w:rsid w:val="00E36A97"/>
    <w:rsid w:val="00E375F0"/>
    <w:rsid w:val="00E507AA"/>
    <w:rsid w:val="00E617B4"/>
    <w:rsid w:val="00E66F43"/>
    <w:rsid w:val="00E6747F"/>
    <w:rsid w:val="00E710C9"/>
    <w:rsid w:val="00E725D8"/>
    <w:rsid w:val="00E77A08"/>
    <w:rsid w:val="00E83E93"/>
    <w:rsid w:val="00E8430C"/>
    <w:rsid w:val="00E9132C"/>
    <w:rsid w:val="00E934E2"/>
    <w:rsid w:val="00E95BC7"/>
    <w:rsid w:val="00E96372"/>
    <w:rsid w:val="00EA05E5"/>
    <w:rsid w:val="00EB5C0C"/>
    <w:rsid w:val="00EB7851"/>
    <w:rsid w:val="00EC0AC3"/>
    <w:rsid w:val="00EC579A"/>
    <w:rsid w:val="00ED1540"/>
    <w:rsid w:val="00EE04AC"/>
    <w:rsid w:val="00EE3720"/>
    <w:rsid w:val="00EE5B33"/>
    <w:rsid w:val="00F0054B"/>
    <w:rsid w:val="00F06817"/>
    <w:rsid w:val="00F14D2A"/>
    <w:rsid w:val="00F15101"/>
    <w:rsid w:val="00F2273E"/>
    <w:rsid w:val="00F252A8"/>
    <w:rsid w:val="00F3650F"/>
    <w:rsid w:val="00F36718"/>
    <w:rsid w:val="00F42E94"/>
    <w:rsid w:val="00F53655"/>
    <w:rsid w:val="00F541E5"/>
    <w:rsid w:val="00F606B3"/>
    <w:rsid w:val="00F62B9F"/>
    <w:rsid w:val="00F632D9"/>
    <w:rsid w:val="00F85426"/>
    <w:rsid w:val="00F9099B"/>
    <w:rsid w:val="00F91DA4"/>
    <w:rsid w:val="00F93FF4"/>
    <w:rsid w:val="00FA12A3"/>
    <w:rsid w:val="00FA395E"/>
    <w:rsid w:val="00FA490C"/>
    <w:rsid w:val="00FB454C"/>
    <w:rsid w:val="00FB49BF"/>
    <w:rsid w:val="00FC0533"/>
    <w:rsid w:val="00FC1B13"/>
    <w:rsid w:val="00FC67A0"/>
    <w:rsid w:val="00FD169A"/>
    <w:rsid w:val="00FD26F1"/>
    <w:rsid w:val="00FD66F5"/>
    <w:rsid w:val="00FD781D"/>
    <w:rsid w:val="00FE6CC6"/>
    <w:rsid w:val="00FF510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F349DD-2412-4827-B303-13D7E8047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0F1F41"/>
    <w:pPr>
      <w:keepNext/>
      <w:spacing w:after="0" w:line="240" w:lineRule="auto"/>
      <w:outlineLvl w:val="2"/>
    </w:pPr>
    <w:rPr>
      <w:rFonts w:ascii="Arial" w:eastAsia="Times New Roman" w:hAnsi="Arial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customStyle="1" w:styleId="Default">
    <w:name w:val="Default"/>
    <w:rsid w:val="00A0125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01255"/>
    <w:pPr>
      <w:ind w:left="720"/>
      <w:contextualSpacing/>
    </w:pPr>
  </w:style>
  <w:style w:type="paragraph" w:styleId="NoSpacing">
    <w:name w:val="No Spacing"/>
    <w:uiPriority w:val="1"/>
    <w:qFormat/>
    <w:rsid w:val="000A5C6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0F1F41"/>
    <w:rPr>
      <w:rFonts w:ascii="Arial" w:eastAsia="Times New Roman" w:hAnsi="Arial"/>
      <w:b/>
      <w:bCs/>
      <w:szCs w:val="24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F4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r-H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F41"/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nhideWhenUsed/>
    <w:rsid w:val="000F1F4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1F41"/>
    <w:rPr>
      <w:rFonts w:ascii="Times New Roman" w:eastAsia="Times New Roman" w:hAnsi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F1F4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35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35A"/>
    <w:rPr>
      <w:rFonts w:ascii="Times New Roman" w:eastAsia="Times New Roman" w:hAnsi="Times New Roman"/>
      <w:b/>
      <w:bCs/>
      <w:lang w:eastAsia="en-US"/>
    </w:rPr>
  </w:style>
  <w:style w:type="paragraph" w:customStyle="1" w:styleId="uvlaka">
    <w:name w:val="uvlaka"/>
    <w:basedOn w:val="Normal"/>
    <w:rsid w:val="0077307F"/>
    <w:pPr>
      <w:keepLines/>
      <w:autoSpaceDE w:val="0"/>
      <w:autoSpaceDN w:val="0"/>
      <w:adjustRightInd w:val="0"/>
      <w:spacing w:after="0" w:line="288" w:lineRule="auto"/>
      <w:ind w:firstLine="283"/>
      <w:jc w:val="both"/>
    </w:pPr>
    <w:rPr>
      <w:rFonts w:ascii="Bookman Old Style" w:eastAsia="Times New Roman" w:hAnsi="Bookman Old Style" w:cs="Bookman Old Style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FD245B-CCF3-4280-8FD9-1552E1A29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OPCI.dotx</Template>
  <TotalTime>1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ERF memorandum OPCI</vt:lpstr>
      <vt:lpstr>ERF memorandum OPCI</vt:lpstr>
    </vt:vector>
  </TitlesOfParts>
  <Company/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 OPCI</dc:title>
  <dc:creator>Mia Lencek</dc:creator>
  <cp:lastModifiedBy>Anamarija Ivanagic</cp:lastModifiedBy>
  <cp:revision>2</cp:revision>
  <cp:lastPrinted>2016-06-13T13:19:00Z</cp:lastPrinted>
  <dcterms:created xsi:type="dcterms:W3CDTF">2016-11-09T13:06:00Z</dcterms:created>
  <dcterms:modified xsi:type="dcterms:W3CDTF">2016-11-09T13:06:00Z</dcterms:modified>
</cp:coreProperties>
</file>