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883" w:rsidRDefault="00320883" w:rsidP="00320883">
      <w:pPr>
        <w:jc w:val="center"/>
        <w:rPr>
          <w:rFonts w:ascii="UniZgLight" w:hAnsi="UniZgLight" w:cstheme="minorHAnsi"/>
          <w:b/>
        </w:rPr>
      </w:pPr>
    </w:p>
    <w:p w:rsidR="00320883" w:rsidRDefault="00320883" w:rsidP="00320883">
      <w:pPr>
        <w:jc w:val="center"/>
        <w:rPr>
          <w:rFonts w:ascii="UniZgLight" w:hAnsi="UniZgLight" w:cstheme="minorHAnsi"/>
          <w:b/>
        </w:rPr>
      </w:pPr>
    </w:p>
    <w:p w:rsidR="00874650" w:rsidRPr="0007386A" w:rsidRDefault="00320883" w:rsidP="00320883">
      <w:pPr>
        <w:jc w:val="center"/>
        <w:rPr>
          <w:rFonts w:ascii="UniZgLight" w:hAnsi="UniZgLight" w:cstheme="minorHAnsi"/>
          <w:b/>
          <w:sz w:val="24"/>
          <w:szCs w:val="24"/>
        </w:rPr>
      </w:pPr>
      <w:r w:rsidRPr="0007386A">
        <w:rPr>
          <w:rFonts w:ascii="UniZgLight" w:hAnsi="UniZgLight" w:cstheme="minorHAnsi"/>
          <w:b/>
          <w:sz w:val="24"/>
          <w:szCs w:val="24"/>
        </w:rPr>
        <w:t>I Z J A V A</w:t>
      </w:r>
    </w:p>
    <w:p w:rsidR="00193AF2" w:rsidRDefault="00193AF2" w:rsidP="00193AF2">
      <w:pPr>
        <w:pStyle w:val="NoSpacing"/>
        <w:spacing w:line="360" w:lineRule="auto"/>
        <w:rPr>
          <w:rFonts w:ascii="UniZgLight" w:eastAsia="Calibri" w:hAnsi="UniZgLight" w:cs="Times New Roman"/>
        </w:rPr>
      </w:pPr>
    </w:p>
    <w:p w:rsidR="0007386A" w:rsidRPr="0007386A" w:rsidRDefault="0007386A" w:rsidP="00EA2207">
      <w:pPr>
        <w:pStyle w:val="NoSpacing"/>
        <w:spacing w:line="360" w:lineRule="auto"/>
        <w:rPr>
          <w:rFonts w:ascii="UniZgLight" w:eastAsia="Calibri" w:hAnsi="UniZgLight" w:cs="Times New Roman"/>
        </w:rPr>
      </w:pPr>
    </w:p>
    <w:p w:rsidR="00193AF2" w:rsidRPr="0007386A" w:rsidRDefault="00193AF2" w:rsidP="00EA2207">
      <w:pPr>
        <w:pStyle w:val="NoSpacing"/>
        <w:spacing w:line="360" w:lineRule="auto"/>
        <w:jc w:val="both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</w:t>
      </w:r>
      <w:r w:rsidR="00EA2207">
        <w:rPr>
          <w:rFonts w:ascii="UniZgLight" w:hAnsi="UniZgLight"/>
        </w:rPr>
        <w:t xml:space="preserve">Ja, </w:t>
      </w:r>
      <w:r w:rsidR="00C32C60" w:rsidRPr="0007386A">
        <w:rPr>
          <w:rFonts w:ascii="UniZgLight" w:hAnsi="UniZgLight"/>
        </w:rPr>
        <w:t>_______________________________________</w:t>
      </w:r>
      <w:r w:rsidRPr="0007386A">
        <w:rPr>
          <w:rFonts w:ascii="UniZgLight" w:hAnsi="UniZgLight"/>
        </w:rPr>
        <w:t>____</w:t>
      </w:r>
      <w:r w:rsidR="00EA2207">
        <w:rPr>
          <w:rFonts w:ascii="UniZgLight" w:hAnsi="UniZgLight"/>
        </w:rPr>
        <w:t>___</w:t>
      </w:r>
      <w:r w:rsidRPr="0007386A">
        <w:rPr>
          <w:rFonts w:ascii="UniZgLight" w:hAnsi="UniZgLight"/>
        </w:rPr>
        <w:t xml:space="preserve">, </w:t>
      </w:r>
      <w:r w:rsidR="0007386A">
        <w:rPr>
          <w:rFonts w:ascii="UniZgLight" w:hAnsi="UniZgLight"/>
        </w:rPr>
        <w:t xml:space="preserve"> </w:t>
      </w:r>
      <w:r w:rsidRPr="0007386A">
        <w:rPr>
          <w:rFonts w:ascii="UniZgLight" w:hAnsi="UniZgLight"/>
        </w:rPr>
        <w:t xml:space="preserve">kao </w:t>
      </w:r>
      <w:r w:rsidR="00DE5D10">
        <w:rPr>
          <w:rFonts w:ascii="UniZgLight" w:hAnsi="UniZgLight"/>
        </w:rPr>
        <w:t>čelnik</w:t>
      </w:r>
      <w:r w:rsidR="00EA2207">
        <w:rPr>
          <w:rFonts w:ascii="UniZgLight" w:hAnsi="UniZgLight"/>
        </w:rPr>
        <w:t>/</w:t>
      </w:r>
      <w:r w:rsidR="00DE5D10">
        <w:rPr>
          <w:rFonts w:ascii="UniZgLight" w:hAnsi="UniZgLight"/>
        </w:rPr>
        <w:t>čelnica</w:t>
      </w:r>
    </w:p>
    <w:p w:rsidR="00193AF2" w:rsidRPr="0007386A" w:rsidRDefault="00193AF2" w:rsidP="00EA2207">
      <w:pPr>
        <w:pStyle w:val="NoSpacing"/>
        <w:spacing w:line="360" w:lineRule="auto"/>
        <w:jc w:val="both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                             (ime i prezime)</w:t>
      </w:r>
      <w:r w:rsidR="00C32C60" w:rsidRPr="0007386A">
        <w:rPr>
          <w:rFonts w:ascii="UniZgLight" w:hAnsi="UniZgLight"/>
        </w:rPr>
        <w:t xml:space="preserve"> </w:t>
      </w:r>
    </w:p>
    <w:p w:rsidR="00193AF2" w:rsidRPr="0007386A" w:rsidRDefault="00C32C60" w:rsidP="00EA2207">
      <w:pPr>
        <w:pStyle w:val="NoSpacing"/>
        <w:spacing w:line="360" w:lineRule="auto"/>
        <w:jc w:val="both"/>
        <w:rPr>
          <w:rFonts w:ascii="UniZgLight" w:hAnsi="UniZgLight"/>
        </w:rPr>
      </w:pPr>
      <w:r w:rsidRPr="0007386A">
        <w:rPr>
          <w:rFonts w:ascii="UniZgLight" w:hAnsi="UniZgLight"/>
        </w:rPr>
        <w:t>____________________________________</w:t>
      </w:r>
      <w:r w:rsidR="00193AF2" w:rsidRPr="0007386A">
        <w:rPr>
          <w:rFonts w:ascii="UniZgLight" w:hAnsi="UniZgLight"/>
        </w:rPr>
        <w:t>_______</w:t>
      </w:r>
      <w:r w:rsidR="00BA7F89">
        <w:rPr>
          <w:rFonts w:ascii="UniZgLight" w:hAnsi="UniZgLight"/>
        </w:rPr>
        <w:t xml:space="preserve">__,  suglasan/suglasna sam da </w:t>
      </w:r>
      <w:r w:rsidR="00193AF2" w:rsidRPr="0007386A">
        <w:rPr>
          <w:rFonts w:ascii="UniZgLight" w:hAnsi="UniZgLight"/>
        </w:rPr>
        <w:t xml:space="preserve"> </w:t>
      </w:r>
    </w:p>
    <w:p w:rsidR="00193AF2" w:rsidRDefault="00193AF2" w:rsidP="00EA2207">
      <w:pPr>
        <w:pStyle w:val="NoSpacing"/>
        <w:spacing w:line="360" w:lineRule="auto"/>
        <w:jc w:val="both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                      (naziv ustanove)</w:t>
      </w:r>
    </w:p>
    <w:p w:rsidR="00EA2207" w:rsidRDefault="00EA2207" w:rsidP="00EA2207">
      <w:pPr>
        <w:pStyle w:val="NoSpacing"/>
        <w:spacing w:line="360" w:lineRule="auto"/>
        <w:jc w:val="both"/>
        <w:rPr>
          <w:rFonts w:ascii="UniZgLight" w:hAnsi="UniZgLight"/>
        </w:rPr>
      </w:pPr>
    </w:p>
    <w:p w:rsidR="00193AF2" w:rsidRPr="0007386A" w:rsidRDefault="00BA7F89" w:rsidP="00EA2207">
      <w:pPr>
        <w:pStyle w:val="NoSpacing"/>
        <w:spacing w:line="360" w:lineRule="auto"/>
        <w:jc w:val="both"/>
        <w:rPr>
          <w:rFonts w:ascii="UniZgLight" w:hAnsi="UniZgLight"/>
        </w:rPr>
      </w:pPr>
      <w:r>
        <w:rPr>
          <w:rFonts w:ascii="UniZgLight" w:hAnsi="UniZgLight"/>
        </w:rPr>
        <w:t>navedena</w:t>
      </w:r>
      <w:r w:rsidR="00EA2207">
        <w:rPr>
          <w:rFonts w:ascii="UniZgLight" w:hAnsi="UniZgLight"/>
        </w:rPr>
        <w:t xml:space="preserve"> </w:t>
      </w:r>
      <w:r w:rsidR="00F87D1C">
        <w:rPr>
          <w:rFonts w:ascii="UniZgLight" w:hAnsi="UniZgLight"/>
        </w:rPr>
        <w:t>ustanov</w:t>
      </w:r>
      <w:r>
        <w:rPr>
          <w:rFonts w:ascii="UniZgLight" w:hAnsi="UniZgLight"/>
        </w:rPr>
        <w:t>a</w:t>
      </w:r>
      <w:r w:rsidR="00F87D1C">
        <w:rPr>
          <w:rFonts w:ascii="UniZgLight" w:hAnsi="UniZgLight"/>
        </w:rPr>
        <w:t xml:space="preserve"> </w:t>
      </w:r>
      <w:r>
        <w:rPr>
          <w:rFonts w:ascii="UniZgLight" w:hAnsi="UniZgLight"/>
        </w:rPr>
        <w:t xml:space="preserve">zatraži </w:t>
      </w:r>
      <w:r w:rsidR="00193AF2" w:rsidRPr="0007386A">
        <w:rPr>
          <w:rFonts w:ascii="UniZgLight" w:hAnsi="UniZgLight"/>
        </w:rPr>
        <w:t xml:space="preserve">status vježbaonice </w:t>
      </w:r>
      <w:r>
        <w:rPr>
          <w:rFonts w:ascii="UniZgLight" w:hAnsi="UniZgLight"/>
        </w:rPr>
        <w:t>u svojstvu</w:t>
      </w:r>
      <w:r w:rsidR="00193AF2" w:rsidRPr="0007386A">
        <w:rPr>
          <w:rFonts w:ascii="UniZgLight" w:hAnsi="UniZgLight"/>
        </w:rPr>
        <w:t xml:space="preserve"> nastavne baze Edukacijsko-rehabilitacijskog fakulteta Sveučilišta u Zagrebu.</w:t>
      </w:r>
    </w:p>
    <w:p w:rsidR="00320883" w:rsidRDefault="00193AF2" w:rsidP="00193AF2">
      <w:pPr>
        <w:pStyle w:val="NoSpacing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     </w:t>
      </w:r>
    </w:p>
    <w:p w:rsidR="00EA2207" w:rsidRPr="0007386A" w:rsidRDefault="00EA2207" w:rsidP="00193AF2">
      <w:pPr>
        <w:pStyle w:val="NoSpacing"/>
        <w:rPr>
          <w:rFonts w:ascii="UniZgLight" w:hAnsi="UniZgLight"/>
        </w:rPr>
      </w:pPr>
    </w:p>
    <w:p w:rsidR="00193AF2" w:rsidRPr="0007386A" w:rsidRDefault="00193AF2">
      <w:pPr>
        <w:pStyle w:val="NoSpacing"/>
        <w:rPr>
          <w:rFonts w:ascii="UniZgLight" w:hAnsi="UniZgLight"/>
        </w:rPr>
      </w:pPr>
    </w:p>
    <w:p w:rsidR="00193AF2" w:rsidRPr="0007386A" w:rsidRDefault="00193AF2">
      <w:pPr>
        <w:pStyle w:val="NoSpacing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                                                             </w:t>
      </w:r>
    </w:p>
    <w:p w:rsidR="00193AF2" w:rsidRDefault="00193AF2">
      <w:pPr>
        <w:pStyle w:val="NoSpacing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                                                                   </w:t>
      </w:r>
      <w:r w:rsidR="00DE5D10">
        <w:rPr>
          <w:rFonts w:ascii="UniZgLight" w:hAnsi="UniZgLight"/>
        </w:rPr>
        <w:t xml:space="preserve">         </w:t>
      </w:r>
      <w:r w:rsidR="00EA2207">
        <w:rPr>
          <w:rFonts w:ascii="UniZgLight" w:hAnsi="UniZgLight"/>
        </w:rPr>
        <w:t xml:space="preserve">Potpis </w:t>
      </w:r>
      <w:r w:rsidR="00DE5D10">
        <w:rPr>
          <w:rFonts w:ascii="UniZgLight" w:hAnsi="UniZgLight"/>
        </w:rPr>
        <w:t>čelnika/čelnice ustanove</w:t>
      </w:r>
    </w:p>
    <w:p w:rsidR="00EA2207" w:rsidRDefault="00EA2207">
      <w:pPr>
        <w:pStyle w:val="NoSpacing"/>
        <w:rPr>
          <w:rFonts w:ascii="UniZgLight" w:hAnsi="UniZgLight"/>
        </w:rPr>
      </w:pPr>
    </w:p>
    <w:p w:rsidR="00EA2207" w:rsidRDefault="00EA2207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                                                                            __________________________</w:t>
      </w:r>
    </w:p>
    <w:p w:rsidR="00EA2207" w:rsidRPr="0007386A" w:rsidRDefault="00EA2207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    </w:t>
      </w:r>
    </w:p>
    <w:p w:rsidR="00193AF2" w:rsidRPr="0007386A" w:rsidRDefault="00193AF2">
      <w:pPr>
        <w:pStyle w:val="NoSpacing"/>
        <w:rPr>
          <w:rFonts w:ascii="UniZgLight" w:hAnsi="UniZgLight"/>
        </w:rPr>
      </w:pPr>
    </w:p>
    <w:p w:rsidR="00193AF2" w:rsidRPr="0007386A" w:rsidRDefault="00193AF2">
      <w:pPr>
        <w:pStyle w:val="NoSpacing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                                                                              </w:t>
      </w:r>
      <w:r w:rsidR="0007386A">
        <w:rPr>
          <w:rFonts w:ascii="UniZgLight" w:hAnsi="UniZgLight"/>
        </w:rPr>
        <w:t xml:space="preserve">                 </w:t>
      </w:r>
      <w:r w:rsidRPr="0007386A">
        <w:rPr>
          <w:rFonts w:ascii="UniZgLight" w:hAnsi="UniZgLight"/>
        </w:rPr>
        <w:t xml:space="preserve">     </w:t>
      </w:r>
      <w:r w:rsidR="00EA2207">
        <w:rPr>
          <w:rFonts w:ascii="UniZgLight" w:hAnsi="UniZgLight"/>
        </w:rPr>
        <w:t xml:space="preserve">                             </w:t>
      </w:r>
    </w:p>
    <w:p w:rsidR="00193AF2" w:rsidRPr="0007386A" w:rsidRDefault="00193AF2">
      <w:pPr>
        <w:pStyle w:val="NoSpacing"/>
        <w:rPr>
          <w:rFonts w:ascii="UniZgLight" w:hAnsi="UniZgLight"/>
        </w:rPr>
      </w:pPr>
    </w:p>
    <w:p w:rsidR="00193AF2" w:rsidRDefault="00193AF2">
      <w:pPr>
        <w:pStyle w:val="NoSpacing"/>
        <w:rPr>
          <w:rFonts w:ascii="UniZgLight" w:hAnsi="UniZgLight"/>
        </w:rPr>
      </w:pPr>
    </w:p>
    <w:p w:rsidR="0007386A" w:rsidRDefault="0007386A">
      <w:pPr>
        <w:pStyle w:val="NoSpacing"/>
        <w:rPr>
          <w:rFonts w:ascii="UniZgLight" w:hAnsi="UniZgLight"/>
        </w:rPr>
      </w:pPr>
    </w:p>
    <w:p w:rsidR="00EA2207" w:rsidRDefault="00EA2207">
      <w:pPr>
        <w:pStyle w:val="NoSpacing"/>
        <w:rPr>
          <w:rFonts w:ascii="UniZgLight" w:hAnsi="UniZgLight"/>
        </w:rPr>
      </w:pPr>
    </w:p>
    <w:p w:rsidR="00EA2207" w:rsidRDefault="00EA2207">
      <w:pPr>
        <w:pStyle w:val="NoSpacing"/>
        <w:rPr>
          <w:rFonts w:ascii="UniZgLight" w:hAnsi="UniZgLight"/>
        </w:rPr>
      </w:pPr>
    </w:p>
    <w:p w:rsidR="00EA2207" w:rsidRDefault="00EA2207">
      <w:pPr>
        <w:pStyle w:val="NoSpacing"/>
        <w:rPr>
          <w:rFonts w:ascii="UniZgLight" w:hAnsi="UniZgLight"/>
        </w:rPr>
      </w:pPr>
    </w:p>
    <w:p w:rsidR="00EA2207" w:rsidRDefault="00EA2207">
      <w:pPr>
        <w:pStyle w:val="NoSpacing"/>
        <w:rPr>
          <w:rFonts w:ascii="UniZgLight" w:hAnsi="UniZgLight"/>
        </w:rPr>
      </w:pPr>
    </w:p>
    <w:p w:rsidR="00EA2207" w:rsidRDefault="00EA2207">
      <w:pPr>
        <w:pStyle w:val="NoSpacing"/>
        <w:rPr>
          <w:rFonts w:ascii="UniZgLight" w:hAnsi="UniZgLight"/>
        </w:rPr>
      </w:pPr>
    </w:p>
    <w:p w:rsidR="0007386A" w:rsidRDefault="0007386A">
      <w:pPr>
        <w:pStyle w:val="NoSpacing"/>
        <w:rPr>
          <w:rFonts w:ascii="UniZgLight" w:hAnsi="UniZgLight"/>
        </w:rPr>
      </w:pPr>
    </w:p>
    <w:p w:rsidR="0007386A" w:rsidRDefault="0007386A">
      <w:pPr>
        <w:pStyle w:val="NoSpacing"/>
        <w:rPr>
          <w:rFonts w:ascii="UniZgLight" w:hAnsi="UniZgLight"/>
        </w:rPr>
      </w:pPr>
    </w:p>
    <w:p w:rsidR="0007386A" w:rsidRPr="0007386A" w:rsidRDefault="0007386A">
      <w:pPr>
        <w:pStyle w:val="NoSpacing"/>
        <w:rPr>
          <w:rFonts w:ascii="UniZgLight" w:hAnsi="UniZgLight"/>
        </w:rPr>
      </w:pPr>
    </w:p>
    <w:p w:rsidR="00193AF2" w:rsidRPr="0007386A" w:rsidRDefault="00193AF2">
      <w:pPr>
        <w:pStyle w:val="NoSpacing"/>
        <w:rPr>
          <w:rFonts w:ascii="UniZgLight" w:hAnsi="UniZgLight"/>
        </w:rPr>
      </w:pPr>
    </w:p>
    <w:p w:rsidR="00EA2207" w:rsidRDefault="00193AF2">
      <w:pPr>
        <w:pStyle w:val="NoSpacing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_________________________, </w:t>
      </w:r>
      <w:r w:rsidR="0007386A">
        <w:rPr>
          <w:rFonts w:ascii="UniZgLight" w:hAnsi="UniZgLight"/>
        </w:rPr>
        <w:t xml:space="preserve">    </w:t>
      </w:r>
      <w:r w:rsidR="0007386A" w:rsidRPr="0007386A">
        <w:rPr>
          <w:rFonts w:ascii="UniZgLight" w:hAnsi="UniZgLight"/>
        </w:rPr>
        <w:t>_____________________</w:t>
      </w:r>
    </w:p>
    <w:p w:rsidR="00193AF2" w:rsidRPr="0007386A" w:rsidRDefault="00193AF2">
      <w:pPr>
        <w:pStyle w:val="NoSpacing"/>
        <w:rPr>
          <w:rFonts w:ascii="UniZgLight" w:hAnsi="UniZgLight"/>
        </w:rPr>
      </w:pPr>
      <w:r w:rsidRPr="0007386A">
        <w:rPr>
          <w:rFonts w:ascii="UniZgLight" w:hAnsi="UniZgLight"/>
        </w:rPr>
        <w:t xml:space="preserve">             (mjesto)</w:t>
      </w:r>
      <w:r w:rsidR="0007386A" w:rsidRPr="0007386A">
        <w:rPr>
          <w:rFonts w:ascii="UniZgLight" w:hAnsi="UniZgLight"/>
        </w:rPr>
        <w:t xml:space="preserve">                                        (</w:t>
      </w:r>
      <w:r w:rsidR="0007386A">
        <w:rPr>
          <w:rFonts w:ascii="UniZgLight" w:hAnsi="UniZgLight"/>
        </w:rPr>
        <w:t>datum)</w:t>
      </w:r>
    </w:p>
    <w:sectPr w:rsidR="00193AF2" w:rsidRPr="0007386A" w:rsidSect="00FC67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1021" w:bottom="85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611" w:rsidRDefault="001B5611" w:rsidP="001B245B">
      <w:pPr>
        <w:spacing w:after="0" w:line="240" w:lineRule="auto"/>
      </w:pPr>
      <w:r>
        <w:separator/>
      </w:r>
    </w:p>
  </w:endnote>
  <w:endnote w:type="continuationSeparator" w:id="0">
    <w:p w:rsidR="001B5611" w:rsidRDefault="001B5611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7ACF3CC-3693-4E04-8AD0-D7D550F116CA}"/>
    <w:embedBold r:id="rId2" w:fontKey="{4B1D6984-2653-4C5F-81CB-C9F4F999720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C5A4921-F991-441E-9FB1-BDBDFDBFFDDB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Bold r:id="rId4" w:fontKey="{0A2CBAF4-0249-4803-A87D-6CA0A23EDAF3}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8549031-95D4-4B5D-B593-8DB15DBC19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7A1" w:rsidRDefault="005D17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834500"/>
      <w:docPartObj>
        <w:docPartGallery w:val="Page Numbers (Bottom of Page)"/>
        <w:docPartUnique/>
      </w:docPartObj>
    </w:sdtPr>
    <w:sdtEndPr>
      <w:rPr>
        <w:rFonts w:ascii="UnizgDisplay Normal" w:hAnsi="UnizgDisplay Normal"/>
        <w:noProof/>
        <w:sz w:val="18"/>
      </w:rPr>
    </w:sdtEndPr>
    <w:sdtContent>
      <w:p w:rsidR="00561969" w:rsidRPr="00561969" w:rsidRDefault="00561969" w:rsidP="00561969">
        <w:pPr>
          <w:pStyle w:val="Footer"/>
          <w:tabs>
            <w:tab w:val="clear" w:pos="4536"/>
            <w:tab w:val="clear" w:pos="9072"/>
          </w:tabs>
          <w:jc w:val="center"/>
          <w:rPr>
            <w:rFonts w:ascii="UnizgDisplay Normal" w:hAnsi="UnizgDisplay Normal"/>
            <w:sz w:val="18"/>
          </w:rPr>
        </w:pPr>
        <w:r w:rsidRPr="008030E1">
          <w:rPr>
            <w:rFonts w:ascii="UnizgDisplay Normal" w:hAnsi="UnizgDisplay Normal"/>
            <w:sz w:val="18"/>
          </w:rPr>
          <w:fldChar w:fldCharType="begin"/>
        </w:r>
        <w:r w:rsidRPr="008030E1">
          <w:rPr>
            <w:rFonts w:ascii="UnizgDisplay Normal" w:hAnsi="UnizgDisplay Normal"/>
            <w:sz w:val="18"/>
          </w:rPr>
          <w:instrText xml:space="preserve"> PAGE   \* MERGEFORMAT </w:instrText>
        </w:r>
        <w:r w:rsidRPr="008030E1">
          <w:rPr>
            <w:rFonts w:ascii="UnizgDisplay Normal" w:hAnsi="UnizgDisplay Normal"/>
            <w:sz w:val="18"/>
          </w:rPr>
          <w:fldChar w:fldCharType="separate"/>
        </w:r>
        <w:r w:rsidR="005D17A1">
          <w:rPr>
            <w:rFonts w:ascii="UnizgDisplay Normal" w:hAnsi="UnizgDisplay Normal"/>
            <w:noProof/>
            <w:sz w:val="18"/>
          </w:rPr>
          <w:t>2</w:t>
        </w:r>
        <w:r w:rsidRPr="008030E1">
          <w:rPr>
            <w:rFonts w:ascii="UnizgDisplay Normal" w:hAnsi="UnizgDisplay Normal"/>
            <w:noProof/>
            <w:sz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969" w:rsidRPr="00561969" w:rsidRDefault="00561969">
    <w:pPr>
      <w:pStyle w:val="Footer"/>
      <w:rPr>
        <w:sz w:val="14"/>
      </w:rPr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611" w:rsidRDefault="001B5611" w:rsidP="001B245B">
      <w:pPr>
        <w:spacing w:after="0" w:line="240" w:lineRule="auto"/>
      </w:pPr>
      <w:r>
        <w:separator/>
      </w:r>
    </w:p>
  </w:footnote>
  <w:footnote w:type="continuationSeparator" w:id="0">
    <w:p w:rsidR="001B5611" w:rsidRDefault="001B5611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7A1" w:rsidRDefault="005D17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A38" w:rsidRPr="001A0283" w:rsidRDefault="00B23A38" w:rsidP="001A0283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  <w:lang w:val="en-US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5230E033" wp14:editId="3815F811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3DDA8176" wp14:editId="02A56B2E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A38" w:rsidRPr="005D17A1" w:rsidRDefault="005D17A1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C00000"/>
        <w:sz w:val="26"/>
        <w:szCs w:val="26"/>
      </w:rPr>
    </w:pPr>
    <w:r w:rsidRPr="005D17A1">
      <w:rPr>
        <w:rFonts w:ascii="UnizgDisplay Normal" w:hAnsi="UnizgDisplay Normal"/>
        <w:color w:val="C00000"/>
        <w:sz w:val="26"/>
        <w:szCs w:val="26"/>
      </w:rPr>
      <w:t>MOLIMO ISPISATI NA MEMORANDUMU USTANOVE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49E4"/>
    <w:multiLevelType w:val="hybridMultilevel"/>
    <w:tmpl w:val="4DF2B75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D28DE"/>
    <w:multiLevelType w:val="hybridMultilevel"/>
    <w:tmpl w:val="2B8E60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740D9"/>
    <w:multiLevelType w:val="hybridMultilevel"/>
    <w:tmpl w:val="9FEA50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53B2A"/>
    <w:multiLevelType w:val="hybridMultilevel"/>
    <w:tmpl w:val="90242D12"/>
    <w:lvl w:ilvl="0" w:tplc="E37CAC60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055AD"/>
    <w:multiLevelType w:val="hybridMultilevel"/>
    <w:tmpl w:val="E21CF628"/>
    <w:lvl w:ilvl="0" w:tplc="674AF4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394E2C"/>
    <w:multiLevelType w:val="hybridMultilevel"/>
    <w:tmpl w:val="477A98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E64F6"/>
    <w:multiLevelType w:val="hybridMultilevel"/>
    <w:tmpl w:val="CD387A30"/>
    <w:lvl w:ilvl="0" w:tplc="2982CA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B853F7"/>
    <w:multiLevelType w:val="hybridMultilevel"/>
    <w:tmpl w:val="D618ECA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E3F5D2F"/>
    <w:multiLevelType w:val="hybridMultilevel"/>
    <w:tmpl w:val="A56C8E08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D82C53"/>
    <w:multiLevelType w:val="hybridMultilevel"/>
    <w:tmpl w:val="64AC85A2"/>
    <w:lvl w:ilvl="0" w:tplc="5CE88C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906288"/>
    <w:multiLevelType w:val="hybridMultilevel"/>
    <w:tmpl w:val="8988A454"/>
    <w:lvl w:ilvl="0" w:tplc="AD7E49B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686879"/>
    <w:multiLevelType w:val="hybridMultilevel"/>
    <w:tmpl w:val="90242D12"/>
    <w:lvl w:ilvl="0" w:tplc="E37CAC60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8"/>
  </w:num>
  <w:num w:numId="12">
    <w:abstractNumId w:val="9"/>
  </w:num>
  <w:num w:numId="13">
    <w:abstractNumId w:val="3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ocumentProtection w:edit="forms" w:enforcement="0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1F"/>
    <w:rsid w:val="000038BF"/>
    <w:rsid w:val="00006A8B"/>
    <w:rsid w:val="00011E90"/>
    <w:rsid w:val="000213FF"/>
    <w:rsid w:val="00035CF5"/>
    <w:rsid w:val="00036EAA"/>
    <w:rsid w:val="0004573E"/>
    <w:rsid w:val="00053C94"/>
    <w:rsid w:val="00055EAF"/>
    <w:rsid w:val="000636B9"/>
    <w:rsid w:val="00071C1E"/>
    <w:rsid w:val="00072375"/>
    <w:rsid w:val="0007386A"/>
    <w:rsid w:val="00076264"/>
    <w:rsid w:val="00090CC2"/>
    <w:rsid w:val="00090F02"/>
    <w:rsid w:val="00091977"/>
    <w:rsid w:val="00094301"/>
    <w:rsid w:val="000A12F8"/>
    <w:rsid w:val="000A20BB"/>
    <w:rsid w:val="000A2481"/>
    <w:rsid w:val="000A567C"/>
    <w:rsid w:val="000A5C66"/>
    <w:rsid w:val="000B1AC5"/>
    <w:rsid w:val="000B70F2"/>
    <w:rsid w:val="000C341B"/>
    <w:rsid w:val="000C631C"/>
    <w:rsid w:val="000D0DE4"/>
    <w:rsid w:val="000D220D"/>
    <w:rsid w:val="000D50B0"/>
    <w:rsid w:val="000D63D8"/>
    <w:rsid w:val="000E115A"/>
    <w:rsid w:val="000F1DDA"/>
    <w:rsid w:val="000F1F41"/>
    <w:rsid w:val="000F432F"/>
    <w:rsid w:val="000F73A8"/>
    <w:rsid w:val="00116F5F"/>
    <w:rsid w:val="0011704B"/>
    <w:rsid w:val="00123BF4"/>
    <w:rsid w:val="001336E5"/>
    <w:rsid w:val="00145C53"/>
    <w:rsid w:val="00153176"/>
    <w:rsid w:val="001536B6"/>
    <w:rsid w:val="00153A4D"/>
    <w:rsid w:val="00153BFA"/>
    <w:rsid w:val="00154BC2"/>
    <w:rsid w:val="00161A2F"/>
    <w:rsid w:val="0016252C"/>
    <w:rsid w:val="001656D7"/>
    <w:rsid w:val="001814B1"/>
    <w:rsid w:val="0018270B"/>
    <w:rsid w:val="00193AF2"/>
    <w:rsid w:val="001A0283"/>
    <w:rsid w:val="001A0AD2"/>
    <w:rsid w:val="001A4D1C"/>
    <w:rsid w:val="001A4FA0"/>
    <w:rsid w:val="001B1419"/>
    <w:rsid w:val="001B245B"/>
    <w:rsid w:val="001B5611"/>
    <w:rsid w:val="001B7F90"/>
    <w:rsid w:val="001C05F3"/>
    <w:rsid w:val="001C254C"/>
    <w:rsid w:val="001C567B"/>
    <w:rsid w:val="001D477F"/>
    <w:rsid w:val="001E077E"/>
    <w:rsid w:val="001E49BF"/>
    <w:rsid w:val="001F1B30"/>
    <w:rsid w:val="00201308"/>
    <w:rsid w:val="00211335"/>
    <w:rsid w:val="00211F19"/>
    <w:rsid w:val="0021271C"/>
    <w:rsid w:val="00221884"/>
    <w:rsid w:val="002220E3"/>
    <w:rsid w:val="00242102"/>
    <w:rsid w:val="0024217C"/>
    <w:rsid w:val="00246030"/>
    <w:rsid w:val="0027014F"/>
    <w:rsid w:val="0027134C"/>
    <w:rsid w:val="00293031"/>
    <w:rsid w:val="00295252"/>
    <w:rsid w:val="002A1586"/>
    <w:rsid w:val="002A2243"/>
    <w:rsid w:val="002A2425"/>
    <w:rsid w:val="002A3DE5"/>
    <w:rsid w:val="002B1988"/>
    <w:rsid w:val="002B31DA"/>
    <w:rsid w:val="002C14A0"/>
    <w:rsid w:val="002C4A05"/>
    <w:rsid w:val="002C7320"/>
    <w:rsid w:val="002D166E"/>
    <w:rsid w:val="002D43ED"/>
    <w:rsid w:val="002D4D60"/>
    <w:rsid w:val="002D6301"/>
    <w:rsid w:val="002D7960"/>
    <w:rsid w:val="002D7AE3"/>
    <w:rsid w:val="002E075F"/>
    <w:rsid w:val="002E22C4"/>
    <w:rsid w:val="002E4911"/>
    <w:rsid w:val="002E6077"/>
    <w:rsid w:val="003037F6"/>
    <w:rsid w:val="00313BE2"/>
    <w:rsid w:val="00315270"/>
    <w:rsid w:val="00320883"/>
    <w:rsid w:val="00322C9A"/>
    <w:rsid w:val="0033367A"/>
    <w:rsid w:val="00334EA3"/>
    <w:rsid w:val="00337156"/>
    <w:rsid w:val="003512FC"/>
    <w:rsid w:val="003642AC"/>
    <w:rsid w:val="003864C7"/>
    <w:rsid w:val="00386717"/>
    <w:rsid w:val="0038791B"/>
    <w:rsid w:val="00393177"/>
    <w:rsid w:val="003940A6"/>
    <w:rsid w:val="00394E48"/>
    <w:rsid w:val="003A14EE"/>
    <w:rsid w:val="003B0235"/>
    <w:rsid w:val="003B35AB"/>
    <w:rsid w:val="003B504D"/>
    <w:rsid w:val="003C2D0B"/>
    <w:rsid w:val="003C427E"/>
    <w:rsid w:val="003D3B28"/>
    <w:rsid w:val="003D5915"/>
    <w:rsid w:val="003D61E7"/>
    <w:rsid w:val="003F1667"/>
    <w:rsid w:val="003F185E"/>
    <w:rsid w:val="004000FD"/>
    <w:rsid w:val="0040112A"/>
    <w:rsid w:val="00406E88"/>
    <w:rsid w:val="00427D87"/>
    <w:rsid w:val="00435DE8"/>
    <w:rsid w:val="0043665F"/>
    <w:rsid w:val="0044071B"/>
    <w:rsid w:val="00447CBA"/>
    <w:rsid w:val="00447EBE"/>
    <w:rsid w:val="00454F5D"/>
    <w:rsid w:val="00457EDD"/>
    <w:rsid w:val="00457F60"/>
    <w:rsid w:val="00471E1F"/>
    <w:rsid w:val="00475F1A"/>
    <w:rsid w:val="00482885"/>
    <w:rsid w:val="00482F47"/>
    <w:rsid w:val="00485CF2"/>
    <w:rsid w:val="004863BE"/>
    <w:rsid w:val="00493311"/>
    <w:rsid w:val="00494B38"/>
    <w:rsid w:val="00497558"/>
    <w:rsid w:val="004A1773"/>
    <w:rsid w:val="004B276A"/>
    <w:rsid w:val="004B444C"/>
    <w:rsid w:val="004C494E"/>
    <w:rsid w:val="004D481A"/>
    <w:rsid w:val="004E0D16"/>
    <w:rsid w:val="004E1232"/>
    <w:rsid w:val="004E2931"/>
    <w:rsid w:val="004F6F73"/>
    <w:rsid w:val="005000C6"/>
    <w:rsid w:val="00506F05"/>
    <w:rsid w:val="00514BC1"/>
    <w:rsid w:val="005150C9"/>
    <w:rsid w:val="005261B4"/>
    <w:rsid w:val="0053568D"/>
    <w:rsid w:val="00535776"/>
    <w:rsid w:val="00541C5F"/>
    <w:rsid w:val="00542B5A"/>
    <w:rsid w:val="005453EA"/>
    <w:rsid w:val="005604DF"/>
    <w:rsid w:val="00561969"/>
    <w:rsid w:val="00562E18"/>
    <w:rsid w:val="005635FB"/>
    <w:rsid w:val="00564BDC"/>
    <w:rsid w:val="00565816"/>
    <w:rsid w:val="00570307"/>
    <w:rsid w:val="00574E94"/>
    <w:rsid w:val="0057524B"/>
    <w:rsid w:val="00575EC4"/>
    <w:rsid w:val="00576295"/>
    <w:rsid w:val="005824C5"/>
    <w:rsid w:val="00585CAC"/>
    <w:rsid w:val="005A0571"/>
    <w:rsid w:val="005A1D7B"/>
    <w:rsid w:val="005A4E65"/>
    <w:rsid w:val="005A59CC"/>
    <w:rsid w:val="005A69EC"/>
    <w:rsid w:val="005B2FAF"/>
    <w:rsid w:val="005D17A1"/>
    <w:rsid w:val="005F2300"/>
    <w:rsid w:val="005F735A"/>
    <w:rsid w:val="00601361"/>
    <w:rsid w:val="0060374D"/>
    <w:rsid w:val="00603B9B"/>
    <w:rsid w:val="00605683"/>
    <w:rsid w:val="00612300"/>
    <w:rsid w:val="0062356F"/>
    <w:rsid w:val="00623E97"/>
    <w:rsid w:val="00627EB2"/>
    <w:rsid w:val="00634F00"/>
    <w:rsid w:val="0064441E"/>
    <w:rsid w:val="00644BFA"/>
    <w:rsid w:val="006455A7"/>
    <w:rsid w:val="00654137"/>
    <w:rsid w:val="00655685"/>
    <w:rsid w:val="00657F92"/>
    <w:rsid w:val="00660852"/>
    <w:rsid w:val="006644EB"/>
    <w:rsid w:val="0066704C"/>
    <w:rsid w:val="006A367E"/>
    <w:rsid w:val="006B15CA"/>
    <w:rsid w:val="006C3DDB"/>
    <w:rsid w:val="006C416D"/>
    <w:rsid w:val="006E3187"/>
    <w:rsid w:val="006F10DF"/>
    <w:rsid w:val="006F748D"/>
    <w:rsid w:val="00702D8C"/>
    <w:rsid w:val="00703167"/>
    <w:rsid w:val="0071767C"/>
    <w:rsid w:val="0072102F"/>
    <w:rsid w:val="0072673A"/>
    <w:rsid w:val="00730862"/>
    <w:rsid w:val="00735137"/>
    <w:rsid w:val="00741AF5"/>
    <w:rsid w:val="00741B7B"/>
    <w:rsid w:val="0074295C"/>
    <w:rsid w:val="00750320"/>
    <w:rsid w:val="00760736"/>
    <w:rsid w:val="00767E8F"/>
    <w:rsid w:val="007702BD"/>
    <w:rsid w:val="0077307F"/>
    <w:rsid w:val="0078276A"/>
    <w:rsid w:val="00783A85"/>
    <w:rsid w:val="0079590A"/>
    <w:rsid w:val="00797319"/>
    <w:rsid w:val="007A331F"/>
    <w:rsid w:val="007A4642"/>
    <w:rsid w:val="007A47A2"/>
    <w:rsid w:val="007B0324"/>
    <w:rsid w:val="007C0137"/>
    <w:rsid w:val="007C1754"/>
    <w:rsid w:val="007C2BED"/>
    <w:rsid w:val="007D1649"/>
    <w:rsid w:val="007D6929"/>
    <w:rsid w:val="007D7950"/>
    <w:rsid w:val="007F2ACB"/>
    <w:rsid w:val="007F3D1B"/>
    <w:rsid w:val="007F7C30"/>
    <w:rsid w:val="00807890"/>
    <w:rsid w:val="00810F1A"/>
    <w:rsid w:val="00811AC9"/>
    <w:rsid w:val="00815AC7"/>
    <w:rsid w:val="0082023C"/>
    <w:rsid w:val="0082036C"/>
    <w:rsid w:val="00822146"/>
    <w:rsid w:val="0084492C"/>
    <w:rsid w:val="00846EC5"/>
    <w:rsid w:val="008527C6"/>
    <w:rsid w:val="00870226"/>
    <w:rsid w:val="008722DA"/>
    <w:rsid w:val="00874650"/>
    <w:rsid w:val="0088124A"/>
    <w:rsid w:val="00881D6F"/>
    <w:rsid w:val="00884F62"/>
    <w:rsid w:val="008918D6"/>
    <w:rsid w:val="008923A8"/>
    <w:rsid w:val="008A2DE4"/>
    <w:rsid w:val="008A7739"/>
    <w:rsid w:val="008B3B27"/>
    <w:rsid w:val="008C31EB"/>
    <w:rsid w:val="008D3F35"/>
    <w:rsid w:val="008E270B"/>
    <w:rsid w:val="008E3B28"/>
    <w:rsid w:val="008E6193"/>
    <w:rsid w:val="008F010D"/>
    <w:rsid w:val="008F1192"/>
    <w:rsid w:val="008F3386"/>
    <w:rsid w:val="009036DD"/>
    <w:rsid w:val="00906496"/>
    <w:rsid w:val="00906B3A"/>
    <w:rsid w:val="00946691"/>
    <w:rsid w:val="00947106"/>
    <w:rsid w:val="0094775E"/>
    <w:rsid w:val="009614AD"/>
    <w:rsid w:val="00962E7E"/>
    <w:rsid w:val="00974A1D"/>
    <w:rsid w:val="00974AF0"/>
    <w:rsid w:val="00986BD4"/>
    <w:rsid w:val="0099335C"/>
    <w:rsid w:val="00996033"/>
    <w:rsid w:val="009A2595"/>
    <w:rsid w:val="009A32EC"/>
    <w:rsid w:val="009A3C55"/>
    <w:rsid w:val="009A5059"/>
    <w:rsid w:val="009A5FC1"/>
    <w:rsid w:val="009B79B9"/>
    <w:rsid w:val="009C10FA"/>
    <w:rsid w:val="009C4E80"/>
    <w:rsid w:val="009D48FA"/>
    <w:rsid w:val="009D59CD"/>
    <w:rsid w:val="009D7DFD"/>
    <w:rsid w:val="009E239A"/>
    <w:rsid w:val="009E29E4"/>
    <w:rsid w:val="009F0999"/>
    <w:rsid w:val="009F2310"/>
    <w:rsid w:val="009F34F0"/>
    <w:rsid w:val="00A01255"/>
    <w:rsid w:val="00A07E7E"/>
    <w:rsid w:val="00A13B05"/>
    <w:rsid w:val="00A30356"/>
    <w:rsid w:val="00A30E3C"/>
    <w:rsid w:val="00A351AB"/>
    <w:rsid w:val="00A3602F"/>
    <w:rsid w:val="00A40595"/>
    <w:rsid w:val="00A45352"/>
    <w:rsid w:val="00A45DDD"/>
    <w:rsid w:val="00A46345"/>
    <w:rsid w:val="00A54273"/>
    <w:rsid w:val="00A6098A"/>
    <w:rsid w:val="00A61DA1"/>
    <w:rsid w:val="00A67A32"/>
    <w:rsid w:val="00A701AC"/>
    <w:rsid w:val="00A7097F"/>
    <w:rsid w:val="00A77284"/>
    <w:rsid w:val="00A87778"/>
    <w:rsid w:val="00A91D3D"/>
    <w:rsid w:val="00AA7EFF"/>
    <w:rsid w:val="00AC33F7"/>
    <w:rsid w:val="00AD6AC1"/>
    <w:rsid w:val="00AD72BE"/>
    <w:rsid w:val="00AE77CC"/>
    <w:rsid w:val="00AF2215"/>
    <w:rsid w:val="00B04D91"/>
    <w:rsid w:val="00B20900"/>
    <w:rsid w:val="00B214A9"/>
    <w:rsid w:val="00B21A4F"/>
    <w:rsid w:val="00B23A38"/>
    <w:rsid w:val="00B24040"/>
    <w:rsid w:val="00B329B0"/>
    <w:rsid w:val="00B34A69"/>
    <w:rsid w:val="00B36D08"/>
    <w:rsid w:val="00B44FEC"/>
    <w:rsid w:val="00B53174"/>
    <w:rsid w:val="00B5559F"/>
    <w:rsid w:val="00B55EC5"/>
    <w:rsid w:val="00B5671C"/>
    <w:rsid w:val="00B60A12"/>
    <w:rsid w:val="00B67443"/>
    <w:rsid w:val="00B70DC5"/>
    <w:rsid w:val="00B7697A"/>
    <w:rsid w:val="00B84ABB"/>
    <w:rsid w:val="00B858F0"/>
    <w:rsid w:val="00B87AAD"/>
    <w:rsid w:val="00B915D9"/>
    <w:rsid w:val="00BA1D0B"/>
    <w:rsid w:val="00BA7F89"/>
    <w:rsid w:val="00BC027E"/>
    <w:rsid w:val="00BC08C6"/>
    <w:rsid w:val="00BC35D8"/>
    <w:rsid w:val="00BC478F"/>
    <w:rsid w:val="00BD00AA"/>
    <w:rsid w:val="00BE01DB"/>
    <w:rsid w:val="00BF23B7"/>
    <w:rsid w:val="00BF7583"/>
    <w:rsid w:val="00C02EAA"/>
    <w:rsid w:val="00C04335"/>
    <w:rsid w:val="00C04916"/>
    <w:rsid w:val="00C05563"/>
    <w:rsid w:val="00C13895"/>
    <w:rsid w:val="00C214CA"/>
    <w:rsid w:val="00C2384F"/>
    <w:rsid w:val="00C27D2E"/>
    <w:rsid w:val="00C27EB8"/>
    <w:rsid w:val="00C32C60"/>
    <w:rsid w:val="00C35C3C"/>
    <w:rsid w:val="00C37ADD"/>
    <w:rsid w:val="00C44456"/>
    <w:rsid w:val="00C47841"/>
    <w:rsid w:val="00C538C0"/>
    <w:rsid w:val="00C53F25"/>
    <w:rsid w:val="00C65913"/>
    <w:rsid w:val="00C80085"/>
    <w:rsid w:val="00C80559"/>
    <w:rsid w:val="00C80C59"/>
    <w:rsid w:val="00C85727"/>
    <w:rsid w:val="00C94252"/>
    <w:rsid w:val="00C97AB3"/>
    <w:rsid w:val="00CA1C57"/>
    <w:rsid w:val="00CB175B"/>
    <w:rsid w:val="00CC064C"/>
    <w:rsid w:val="00CD0D09"/>
    <w:rsid w:val="00CD3282"/>
    <w:rsid w:val="00CD475F"/>
    <w:rsid w:val="00CD59E7"/>
    <w:rsid w:val="00CE2E03"/>
    <w:rsid w:val="00CF7481"/>
    <w:rsid w:val="00D006A8"/>
    <w:rsid w:val="00D03F8C"/>
    <w:rsid w:val="00D0752C"/>
    <w:rsid w:val="00D12423"/>
    <w:rsid w:val="00D3024F"/>
    <w:rsid w:val="00D32452"/>
    <w:rsid w:val="00D3630A"/>
    <w:rsid w:val="00D41715"/>
    <w:rsid w:val="00D41813"/>
    <w:rsid w:val="00D45AE9"/>
    <w:rsid w:val="00D46D90"/>
    <w:rsid w:val="00D51B45"/>
    <w:rsid w:val="00D674F5"/>
    <w:rsid w:val="00D716E3"/>
    <w:rsid w:val="00D81C02"/>
    <w:rsid w:val="00D916CA"/>
    <w:rsid w:val="00D94116"/>
    <w:rsid w:val="00D95B44"/>
    <w:rsid w:val="00D97FA9"/>
    <w:rsid w:val="00DA1C0C"/>
    <w:rsid w:val="00DA51FB"/>
    <w:rsid w:val="00DB1ECA"/>
    <w:rsid w:val="00DB550F"/>
    <w:rsid w:val="00DB6D25"/>
    <w:rsid w:val="00DB74D6"/>
    <w:rsid w:val="00DD7543"/>
    <w:rsid w:val="00DE5D10"/>
    <w:rsid w:val="00DF3DB6"/>
    <w:rsid w:val="00E12BD0"/>
    <w:rsid w:val="00E27CF9"/>
    <w:rsid w:val="00E36A97"/>
    <w:rsid w:val="00E375F0"/>
    <w:rsid w:val="00E507AA"/>
    <w:rsid w:val="00E617B4"/>
    <w:rsid w:val="00E66F43"/>
    <w:rsid w:val="00E6747F"/>
    <w:rsid w:val="00E710C9"/>
    <w:rsid w:val="00E725D8"/>
    <w:rsid w:val="00E77A08"/>
    <w:rsid w:val="00E83E93"/>
    <w:rsid w:val="00E8430C"/>
    <w:rsid w:val="00E9132C"/>
    <w:rsid w:val="00E934E2"/>
    <w:rsid w:val="00E95BC7"/>
    <w:rsid w:val="00E96372"/>
    <w:rsid w:val="00EA05E5"/>
    <w:rsid w:val="00EA2207"/>
    <w:rsid w:val="00EB5C0C"/>
    <w:rsid w:val="00EB7851"/>
    <w:rsid w:val="00EC0AC3"/>
    <w:rsid w:val="00ED1540"/>
    <w:rsid w:val="00EE04AC"/>
    <w:rsid w:val="00EE3720"/>
    <w:rsid w:val="00EE5B33"/>
    <w:rsid w:val="00F0054B"/>
    <w:rsid w:val="00F06817"/>
    <w:rsid w:val="00F14D2A"/>
    <w:rsid w:val="00F15101"/>
    <w:rsid w:val="00F2273E"/>
    <w:rsid w:val="00F252A8"/>
    <w:rsid w:val="00F3650F"/>
    <w:rsid w:val="00F36718"/>
    <w:rsid w:val="00F42E94"/>
    <w:rsid w:val="00F53655"/>
    <w:rsid w:val="00F541E5"/>
    <w:rsid w:val="00F606B3"/>
    <w:rsid w:val="00F62B9F"/>
    <w:rsid w:val="00F632D9"/>
    <w:rsid w:val="00F85426"/>
    <w:rsid w:val="00F87D1C"/>
    <w:rsid w:val="00F9099B"/>
    <w:rsid w:val="00F91DA4"/>
    <w:rsid w:val="00F93FF4"/>
    <w:rsid w:val="00FA12A3"/>
    <w:rsid w:val="00FA395E"/>
    <w:rsid w:val="00FA490C"/>
    <w:rsid w:val="00FB454C"/>
    <w:rsid w:val="00FB49BF"/>
    <w:rsid w:val="00FC0533"/>
    <w:rsid w:val="00FC1B13"/>
    <w:rsid w:val="00FC67A0"/>
    <w:rsid w:val="00FD169A"/>
    <w:rsid w:val="00FD26F1"/>
    <w:rsid w:val="00FD781D"/>
    <w:rsid w:val="00FE6CC6"/>
    <w:rsid w:val="00FF510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27485-9763-462C-B58C-F297CC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F1F41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customStyle="1" w:styleId="Default">
    <w:name w:val="Default"/>
    <w:rsid w:val="00A0125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01255"/>
    <w:pPr>
      <w:ind w:left="720"/>
      <w:contextualSpacing/>
    </w:pPr>
  </w:style>
  <w:style w:type="paragraph" w:styleId="NoSpacing">
    <w:name w:val="No Spacing"/>
    <w:uiPriority w:val="1"/>
    <w:qFormat/>
    <w:rsid w:val="000A5C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0F1F41"/>
    <w:rPr>
      <w:rFonts w:ascii="Arial" w:eastAsia="Times New Roman" w:hAnsi="Arial"/>
      <w:b/>
      <w:bCs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F4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F41"/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nhideWhenUsed/>
    <w:rsid w:val="000F1F4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1F41"/>
    <w:rPr>
      <w:rFonts w:ascii="Times New Roman" w:eastAsia="Times New Roman" w:hAnsi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F1F4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35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35A"/>
    <w:rPr>
      <w:rFonts w:ascii="Times New Roman" w:eastAsia="Times New Roman" w:hAnsi="Times New Roman"/>
      <w:b/>
      <w:bCs/>
      <w:lang w:eastAsia="en-US"/>
    </w:rPr>
  </w:style>
  <w:style w:type="paragraph" w:customStyle="1" w:styleId="uvlaka">
    <w:name w:val="uvlaka"/>
    <w:basedOn w:val="Normal"/>
    <w:rsid w:val="0077307F"/>
    <w:pPr>
      <w:keepLines/>
      <w:autoSpaceDE w:val="0"/>
      <w:autoSpaceDN w:val="0"/>
      <w:adjustRightInd w:val="0"/>
      <w:spacing w:after="0" w:line="288" w:lineRule="auto"/>
      <w:ind w:firstLine="283"/>
      <w:jc w:val="both"/>
    </w:pPr>
    <w:rPr>
      <w:rFonts w:ascii="Bookman Old Style" w:eastAsia="Times New Roman" w:hAnsi="Bookman Old Style" w:cs="Bookman Old Style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F5553-929F-4185-8C22-55EAE2F46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OPCI.dotx</Template>
  <TotalTime>7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ERF memorandum OPCI</vt:lpstr>
      <vt:lpstr>ERF memorandum OPCI</vt:lpstr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 OPCI</dc:title>
  <dc:creator>Mia Lencek</dc:creator>
  <cp:lastModifiedBy>Anamarija Ivanagic</cp:lastModifiedBy>
  <cp:revision>2</cp:revision>
  <cp:lastPrinted>2016-04-08T10:18:00Z</cp:lastPrinted>
  <dcterms:created xsi:type="dcterms:W3CDTF">2016-11-09T13:05:00Z</dcterms:created>
  <dcterms:modified xsi:type="dcterms:W3CDTF">2016-11-09T13:05:00Z</dcterms:modified>
</cp:coreProperties>
</file>