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59DF" w14:textId="428AB66A" w:rsidR="00CA047F" w:rsidRPr="00256449" w:rsidRDefault="002757E1" w:rsidP="00DD5124">
      <w:pPr>
        <w:pStyle w:val="NoSpacing"/>
        <w:jc w:val="center"/>
        <w:rPr>
          <w:b/>
          <w:color w:val="000000" w:themeColor="text1"/>
        </w:rPr>
      </w:pPr>
      <w:r w:rsidRPr="002757E1">
        <w:rPr>
          <w:b/>
          <w:color w:val="000000" w:themeColor="text1"/>
        </w:rPr>
        <w:t>Evidencija</w:t>
      </w:r>
      <w:r w:rsidR="00DD5124">
        <w:rPr>
          <w:b/>
          <w:color w:val="000000" w:themeColor="text1"/>
        </w:rPr>
        <w:t xml:space="preserve"> </w:t>
      </w:r>
      <w:r w:rsidR="00E734E7">
        <w:rPr>
          <w:b/>
          <w:color w:val="000000" w:themeColor="text1"/>
        </w:rPr>
        <w:t>odlaska</w:t>
      </w:r>
      <w:r w:rsidR="00193993">
        <w:rPr>
          <w:b/>
          <w:color w:val="000000" w:themeColor="text1"/>
        </w:rPr>
        <w:t xml:space="preserve"> djelatnika</w:t>
      </w:r>
      <w:r w:rsidR="00DD5124">
        <w:rPr>
          <w:b/>
          <w:color w:val="000000" w:themeColor="text1"/>
        </w:rPr>
        <w:t xml:space="preserve"> </w:t>
      </w:r>
      <w:r w:rsidR="00CA047F" w:rsidRPr="00256449">
        <w:rPr>
          <w:b/>
          <w:color w:val="000000" w:themeColor="text1"/>
        </w:rPr>
        <w:t>Edukacijsko-rehabilitacijsko</w:t>
      </w:r>
      <w:r w:rsidR="00E734E7">
        <w:rPr>
          <w:b/>
          <w:color w:val="000000" w:themeColor="text1"/>
        </w:rPr>
        <w:t>g</w:t>
      </w:r>
      <w:r w:rsidR="00CA047F" w:rsidRPr="00256449">
        <w:rPr>
          <w:b/>
          <w:color w:val="000000" w:themeColor="text1"/>
        </w:rPr>
        <w:t xml:space="preserve"> fakultet</w:t>
      </w:r>
      <w:r w:rsidR="00E734E7">
        <w:rPr>
          <w:b/>
          <w:color w:val="000000" w:themeColor="text1"/>
        </w:rPr>
        <w:t>a</w:t>
      </w:r>
      <w:r w:rsidR="005774B7">
        <w:rPr>
          <w:b/>
          <w:color w:val="000000" w:themeColor="text1"/>
        </w:rPr>
        <w:t xml:space="preserve"> </w:t>
      </w:r>
      <w:r w:rsidR="00E734E7">
        <w:rPr>
          <w:b/>
          <w:color w:val="000000" w:themeColor="text1"/>
        </w:rPr>
        <w:t>u inozemstvo</w:t>
      </w:r>
    </w:p>
    <w:p w14:paraId="5871B86C" w14:textId="77777777" w:rsidR="008E2EF2" w:rsidRPr="006471BB" w:rsidRDefault="008E2EF2" w:rsidP="006471BB">
      <w:pPr>
        <w:pStyle w:val="NoSpacing"/>
        <w:rPr>
          <w:b/>
        </w:rPr>
      </w:pPr>
    </w:p>
    <w:p w14:paraId="1DBCDD2E" w14:textId="77777777" w:rsidR="00205186" w:rsidRDefault="00E734E7" w:rsidP="00E734E7">
      <w:pPr>
        <w:pStyle w:val="NoSpacing"/>
        <w:rPr>
          <w:i/>
          <w:color w:val="FF0000"/>
        </w:rPr>
      </w:pPr>
      <w:r w:rsidRPr="00E734E7">
        <w:rPr>
          <w:i/>
          <w:color w:val="FF0000"/>
        </w:rPr>
        <w:t>* ne odnosi se na odlaske na konferencije</w:t>
      </w:r>
    </w:p>
    <w:p w14:paraId="717DEE4C" w14:textId="77777777" w:rsidR="00E734E7" w:rsidRPr="00E734E7" w:rsidRDefault="00E734E7" w:rsidP="00E734E7">
      <w:pPr>
        <w:pStyle w:val="NoSpacing"/>
        <w:rPr>
          <w:i/>
          <w:color w:val="FF0000"/>
        </w:rPr>
      </w:pPr>
    </w:p>
    <w:tbl>
      <w:tblPr>
        <w:tblW w:w="10015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6402"/>
      </w:tblGrid>
      <w:tr w:rsidR="006471BB" w:rsidRPr="006471BB" w14:paraId="014DD4E6" w14:textId="77777777" w:rsidTr="00946058">
        <w:trPr>
          <w:trHeight w:val="405"/>
        </w:trPr>
        <w:tc>
          <w:tcPr>
            <w:tcW w:w="3613" w:type="dxa"/>
            <w:shd w:val="clear" w:color="auto" w:fill="B8CCE4" w:themeFill="accent1" w:themeFillTint="66"/>
          </w:tcPr>
          <w:p w14:paraId="072BC97B" w14:textId="77777777" w:rsidR="006471BB" w:rsidRPr="006471BB" w:rsidRDefault="006471BB" w:rsidP="00193993">
            <w:pPr>
              <w:pStyle w:val="NoSpacing"/>
            </w:pPr>
            <w:r w:rsidRPr="006471BB">
              <w:t xml:space="preserve">Ime i prezime </w:t>
            </w:r>
          </w:p>
        </w:tc>
        <w:tc>
          <w:tcPr>
            <w:tcW w:w="6402" w:type="dxa"/>
          </w:tcPr>
          <w:p w14:paraId="35DD2E81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6FD543D5" w14:textId="77777777" w:rsidTr="00946058">
        <w:trPr>
          <w:trHeight w:val="421"/>
        </w:trPr>
        <w:tc>
          <w:tcPr>
            <w:tcW w:w="3613" w:type="dxa"/>
            <w:shd w:val="clear" w:color="auto" w:fill="B8CCE4" w:themeFill="accent1" w:themeFillTint="66"/>
          </w:tcPr>
          <w:p w14:paraId="21ED1A5A" w14:textId="77777777" w:rsidR="006471BB" w:rsidRPr="006471BB" w:rsidRDefault="00E734E7" w:rsidP="00E734E7">
            <w:pPr>
              <w:pStyle w:val="NoSpacing"/>
            </w:pPr>
            <w:r>
              <w:t>Sveučilište, fakultet na koji odlazi</w:t>
            </w:r>
            <w:r w:rsidR="006471BB" w:rsidRPr="006471BB">
              <w:t xml:space="preserve"> </w:t>
            </w:r>
          </w:p>
        </w:tc>
        <w:tc>
          <w:tcPr>
            <w:tcW w:w="6402" w:type="dxa"/>
          </w:tcPr>
          <w:p w14:paraId="2018BB47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1FEDC44C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63982AF1" w14:textId="77777777" w:rsidR="006471BB" w:rsidRPr="006471BB" w:rsidRDefault="006471BB" w:rsidP="008E2EF2">
            <w:pPr>
              <w:pStyle w:val="NoSpacing"/>
            </w:pPr>
            <w:r w:rsidRPr="006471BB">
              <w:t xml:space="preserve">Akademska godina, semestar </w:t>
            </w:r>
          </w:p>
        </w:tc>
        <w:tc>
          <w:tcPr>
            <w:tcW w:w="6402" w:type="dxa"/>
          </w:tcPr>
          <w:p w14:paraId="5FB438A4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41C5FBCC" w14:textId="77777777" w:rsidTr="00946058">
        <w:trPr>
          <w:trHeight w:val="393"/>
        </w:trPr>
        <w:tc>
          <w:tcPr>
            <w:tcW w:w="3613" w:type="dxa"/>
            <w:shd w:val="clear" w:color="auto" w:fill="B8CCE4" w:themeFill="accent1" w:themeFillTint="66"/>
          </w:tcPr>
          <w:p w14:paraId="7F904D7B" w14:textId="77777777" w:rsidR="006471BB" w:rsidRPr="006471BB" w:rsidRDefault="008E2EF2" w:rsidP="006471BB">
            <w:pPr>
              <w:pStyle w:val="NoSpacing"/>
            </w:pPr>
            <w:r>
              <w:t>Trajanje boravka (datumi)</w:t>
            </w:r>
          </w:p>
        </w:tc>
        <w:tc>
          <w:tcPr>
            <w:tcW w:w="6402" w:type="dxa"/>
          </w:tcPr>
          <w:p w14:paraId="5DF95886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64A3F3E9" w14:textId="77777777" w:rsidTr="00946058">
        <w:trPr>
          <w:trHeight w:val="505"/>
        </w:trPr>
        <w:tc>
          <w:tcPr>
            <w:tcW w:w="3613" w:type="dxa"/>
            <w:shd w:val="clear" w:color="auto" w:fill="B8CCE4" w:themeFill="accent1" w:themeFillTint="66"/>
          </w:tcPr>
          <w:p w14:paraId="6359A942" w14:textId="77777777" w:rsidR="006471BB" w:rsidRPr="006471BB" w:rsidRDefault="008E2EF2" w:rsidP="006471BB">
            <w:pPr>
              <w:pStyle w:val="NoSpacing"/>
            </w:pPr>
            <w:r>
              <w:t>Svrha posjeta</w:t>
            </w:r>
          </w:p>
          <w:p w14:paraId="01BF3541" w14:textId="77777777" w:rsidR="006471BB" w:rsidRPr="008E2EF2" w:rsidRDefault="006471BB" w:rsidP="006471BB">
            <w:pPr>
              <w:pStyle w:val="NoSpacing"/>
              <w:rPr>
                <w:i/>
                <w:sz w:val="18"/>
                <w:szCs w:val="18"/>
              </w:rPr>
            </w:pPr>
            <w:r w:rsidRPr="008E2EF2">
              <w:rPr>
                <w:i/>
                <w:sz w:val="18"/>
                <w:szCs w:val="18"/>
              </w:rPr>
              <w:t xml:space="preserve">* predavanje, stručno/znanstveno </w:t>
            </w:r>
          </w:p>
          <w:p w14:paraId="1F6A9DC9" w14:textId="77777777" w:rsidR="006471BB" w:rsidRPr="006471BB" w:rsidRDefault="006471BB" w:rsidP="006471BB">
            <w:pPr>
              <w:pStyle w:val="NoSpacing"/>
            </w:pPr>
            <w:r w:rsidRPr="008E2EF2">
              <w:rPr>
                <w:i/>
                <w:sz w:val="18"/>
                <w:szCs w:val="18"/>
              </w:rPr>
              <w:t>usavršavanje, dogovor o suradnji, ostalo</w:t>
            </w:r>
          </w:p>
        </w:tc>
        <w:tc>
          <w:tcPr>
            <w:tcW w:w="6402" w:type="dxa"/>
          </w:tcPr>
          <w:p w14:paraId="5833F113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5BB45A90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31033F66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6145E69D" w14:textId="77777777" w:rsidTr="00946058">
        <w:trPr>
          <w:trHeight w:val="1274"/>
        </w:trPr>
        <w:tc>
          <w:tcPr>
            <w:tcW w:w="3613" w:type="dxa"/>
            <w:shd w:val="clear" w:color="auto" w:fill="B8CCE4" w:themeFill="accent1" w:themeFillTint="66"/>
          </w:tcPr>
          <w:p w14:paraId="00D112E8" w14:textId="77777777" w:rsidR="008E2EF2" w:rsidRPr="006471BB" w:rsidRDefault="008E2EF2" w:rsidP="006471BB">
            <w:pPr>
              <w:pStyle w:val="NoSpacing"/>
            </w:pPr>
            <w:r>
              <w:t>Organizacija posjeta</w:t>
            </w:r>
          </w:p>
          <w:p w14:paraId="6FCEF8EA" w14:textId="77777777" w:rsidR="008E2EF2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a) pojednačni dogovor </w:t>
            </w:r>
          </w:p>
          <w:p w14:paraId="72301068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b) institucionalizirana suradnja </w:t>
            </w:r>
          </w:p>
          <w:p w14:paraId="38F264A3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(Erasmus, bilateralni ugovori, projekti, </w:t>
            </w:r>
          </w:p>
          <w:p w14:paraId="460B889F" w14:textId="77777777" w:rsidR="006471BB" w:rsidRPr="006471BB" w:rsidRDefault="008E2EF2" w:rsidP="006471BB">
            <w:pPr>
              <w:pStyle w:val="NoSpacing"/>
            </w:pPr>
            <w:r>
              <w:rPr>
                <w:sz w:val="20"/>
                <w:szCs w:val="20"/>
              </w:rPr>
              <w:t>o</w:t>
            </w:r>
            <w:r w:rsidR="006471BB" w:rsidRPr="008E2EF2">
              <w:rPr>
                <w:sz w:val="20"/>
                <w:szCs w:val="20"/>
              </w:rPr>
              <w:t>stalo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02" w:type="dxa"/>
          </w:tcPr>
          <w:p w14:paraId="43851992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6432DFC3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0EBF20FF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5561925B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1B387DFC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0F792EC8" w14:textId="77777777" w:rsidTr="00946058">
        <w:trPr>
          <w:trHeight w:val="1281"/>
        </w:trPr>
        <w:tc>
          <w:tcPr>
            <w:tcW w:w="3613" w:type="dxa"/>
            <w:shd w:val="clear" w:color="auto" w:fill="B8CCE4" w:themeFill="accent1" w:themeFillTint="66"/>
          </w:tcPr>
          <w:p w14:paraId="51AD0C78" w14:textId="77777777" w:rsidR="00E734E7" w:rsidRDefault="008E2EF2" w:rsidP="006471BB">
            <w:pPr>
              <w:pStyle w:val="NoSpacing"/>
            </w:pPr>
            <w:r>
              <w:t>Financiranje posjeta</w:t>
            </w:r>
          </w:p>
          <w:p w14:paraId="76C445F6" w14:textId="77777777" w:rsidR="006471BB" w:rsidRPr="00E734E7" w:rsidRDefault="00CC7D28" w:rsidP="006471BB">
            <w:pPr>
              <w:pStyle w:val="NoSpacing"/>
            </w:pPr>
            <w:r>
              <w:rPr>
                <w:sz w:val="20"/>
                <w:szCs w:val="20"/>
              </w:rPr>
              <w:t>(</w:t>
            </w:r>
            <w:r w:rsidR="006471BB" w:rsidRPr="008E2EF2">
              <w:rPr>
                <w:sz w:val="20"/>
                <w:szCs w:val="20"/>
              </w:rPr>
              <w:t xml:space="preserve">Erasmus, bilateralni </w:t>
            </w:r>
          </w:p>
          <w:p w14:paraId="62BCDD8F" w14:textId="77777777" w:rsidR="006471BB" w:rsidRPr="006471BB" w:rsidRDefault="00CC7D28" w:rsidP="006471BB">
            <w:pPr>
              <w:pStyle w:val="NoSpacing"/>
            </w:pPr>
            <w:r>
              <w:rPr>
                <w:sz w:val="20"/>
                <w:szCs w:val="20"/>
              </w:rPr>
              <w:t>ugovori, projekti, ostalo)</w:t>
            </w:r>
          </w:p>
        </w:tc>
        <w:tc>
          <w:tcPr>
            <w:tcW w:w="6402" w:type="dxa"/>
          </w:tcPr>
          <w:p w14:paraId="028CA612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68CBC253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6BEAD66C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B30F023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1EDD1A56" w14:textId="77777777" w:rsidTr="00CC7D28">
        <w:trPr>
          <w:trHeight w:val="4161"/>
        </w:trPr>
        <w:tc>
          <w:tcPr>
            <w:tcW w:w="3613" w:type="dxa"/>
            <w:shd w:val="clear" w:color="auto" w:fill="B8CCE4" w:themeFill="accent1" w:themeFillTint="66"/>
          </w:tcPr>
          <w:p w14:paraId="37046DBF" w14:textId="77777777" w:rsidR="006471BB" w:rsidRPr="006471BB" w:rsidRDefault="00E734E7" w:rsidP="006471BB">
            <w:pPr>
              <w:pStyle w:val="NoSpacing"/>
              <w:rPr>
                <w:sz w:val="20"/>
                <w:szCs w:val="20"/>
              </w:rPr>
            </w:pPr>
            <w:r>
              <w:t>Očekivani r</w:t>
            </w:r>
            <w:r w:rsidR="006471BB" w:rsidRPr="006471BB">
              <w:t xml:space="preserve">ezultat posjeta </w:t>
            </w:r>
          </w:p>
          <w:p w14:paraId="3FF30FFA" w14:textId="77777777" w:rsidR="006471BB" w:rsidRPr="00CC7D28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i/>
                <w:sz w:val="20"/>
                <w:szCs w:val="20"/>
              </w:rPr>
              <w:t xml:space="preserve">* </w:t>
            </w:r>
            <w:r w:rsidRPr="00CC7D28">
              <w:rPr>
                <w:sz w:val="20"/>
                <w:szCs w:val="20"/>
              </w:rPr>
              <w:t xml:space="preserve">kratki opis aktivnosti, predmet u okviru </w:t>
            </w:r>
          </w:p>
          <w:p w14:paraId="6AB8D09F" w14:textId="77777777" w:rsidR="006471BB" w:rsidRPr="00CC7D28" w:rsidRDefault="006471BB" w:rsidP="006471BB">
            <w:pPr>
              <w:pStyle w:val="NoSpacing"/>
            </w:pPr>
            <w:r w:rsidRPr="00CC7D28">
              <w:rPr>
                <w:sz w:val="20"/>
                <w:szCs w:val="20"/>
              </w:rPr>
              <w:t xml:space="preserve">kojeg je održano predavanje, </w:t>
            </w:r>
            <w:r w:rsidR="008E2EF2" w:rsidRPr="00CC7D28">
              <w:rPr>
                <w:sz w:val="20"/>
                <w:szCs w:val="20"/>
              </w:rPr>
              <w:t xml:space="preserve">komentari, </w:t>
            </w:r>
            <w:r w:rsidRPr="00CC7D28">
              <w:rPr>
                <w:sz w:val="20"/>
                <w:szCs w:val="20"/>
              </w:rPr>
              <w:t>itd.</w:t>
            </w:r>
            <w:r w:rsidRPr="00CC7D28">
              <w:t xml:space="preserve"> </w:t>
            </w:r>
          </w:p>
          <w:p w14:paraId="4F2845B1" w14:textId="77777777" w:rsidR="006471BB" w:rsidRPr="006471BB" w:rsidRDefault="006471BB" w:rsidP="006471BB">
            <w:pPr>
              <w:pStyle w:val="NoSpacing"/>
            </w:pPr>
          </w:p>
          <w:p w14:paraId="570680A6" w14:textId="77777777" w:rsidR="006471BB" w:rsidRPr="006471BB" w:rsidRDefault="006471BB" w:rsidP="006471BB">
            <w:pPr>
              <w:pStyle w:val="NoSpacing"/>
              <w:rPr>
                <w:sz w:val="20"/>
                <w:szCs w:val="20"/>
              </w:rPr>
            </w:pPr>
          </w:p>
          <w:p w14:paraId="2F8248FB" w14:textId="77777777" w:rsidR="006471BB" w:rsidRPr="006471BB" w:rsidRDefault="006471BB" w:rsidP="006471BB">
            <w:pPr>
              <w:pStyle w:val="NoSpacing"/>
            </w:pPr>
          </w:p>
          <w:p w14:paraId="34369582" w14:textId="77777777" w:rsidR="006471BB" w:rsidRPr="006471BB" w:rsidRDefault="006471BB" w:rsidP="006471BB">
            <w:pPr>
              <w:pStyle w:val="NoSpacing"/>
            </w:pPr>
          </w:p>
          <w:p w14:paraId="2D126B47" w14:textId="77777777" w:rsidR="006471BB" w:rsidRPr="006471BB" w:rsidRDefault="006471BB" w:rsidP="006471BB">
            <w:pPr>
              <w:pStyle w:val="NoSpacing"/>
            </w:pPr>
          </w:p>
          <w:p w14:paraId="36AA4E79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3E913CF7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64DCB4BB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020E6472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7D301C36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39B749AB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4791EDE0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445F9286" w14:textId="77777777" w:rsidR="008E2EF2" w:rsidRPr="006471BB" w:rsidRDefault="008E2EF2" w:rsidP="006471BB">
            <w:pPr>
              <w:pStyle w:val="NoSpacing"/>
            </w:pPr>
          </w:p>
        </w:tc>
        <w:tc>
          <w:tcPr>
            <w:tcW w:w="6402" w:type="dxa"/>
          </w:tcPr>
          <w:p w14:paraId="21850AF4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0801F82E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4E9A9F67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1CE21015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78FAB0E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4DA1FF1E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5AC5033B" w14:textId="77777777" w:rsidR="006471BB" w:rsidRDefault="006471BB" w:rsidP="006471BB">
            <w:pPr>
              <w:pStyle w:val="NoSpacing"/>
            </w:pPr>
          </w:p>
          <w:p w14:paraId="5319C666" w14:textId="77777777" w:rsidR="00915801" w:rsidRPr="006471BB" w:rsidRDefault="00915801" w:rsidP="006471BB">
            <w:pPr>
              <w:pStyle w:val="NoSpacing"/>
            </w:pPr>
          </w:p>
        </w:tc>
      </w:tr>
    </w:tbl>
    <w:p w14:paraId="23482292" w14:textId="77777777" w:rsidR="00425E83" w:rsidRDefault="00425E83" w:rsidP="005C045C">
      <w:pPr>
        <w:pStyle w:val="NoSpacing"/>
        <w:jc w:val="both"/>
        <w:rPr>
          <w:b/>
          <w:sz w:val="20"/>
          <w:szCs w:val="20"/>
        </w:rPr>
      </w:pPr>
    </w:p>
    <w:p w14:paraId="2162FFE6" w14:textId="77777777" w:rsidR="00425E83" w:rsidRDefault="00425E83" w:rsidP="005C045C">
      <w:pPr>
        <w:pStyle w:val="NoSpacing"/>
        <w:jc w:val="both"/>
        <w:rPr>
          <w:b/>
          <w:sz w:val="20"/>
          <w:szCs w:val="20"/>
        </w:rPr>
      </w:pPr>
    </w:p>
    <w:p w14:paraId="6DFFF19E" w14:textId="77777777" w:rsidR="004151DB" w:rsidRPr="00473686" w:rsidRDefault="00CC7D28" w:rsidP="005C045C">
      <w:pPr>
        <w:pStyle w:val="NoSpacing"/>
        <w:jc w:val="both"/>
      </w:pPr>
      <w:r>
        <w:rPr>
          <w:b/>
          <w:sz w:val="20"/>
          <w:szCs w:val="20"/>
        </w:rPr>
        <w:t xml:space="preserve">Ispunjeni </w:t>
      </w:r>
      <w:r w:rsidR="004151DB" w:rsidRPr="00DD5124">
        <w:rPr>
          <w:b/>
          <w:sz w:val="20"/>
          <w:szCs w:val="20"/>
        </w:rPr>
        <w:t xml:space="preserve">obrazac poslati </w:t>
      </w:r>
      <w:r w:rsidR="00F53F91">
        <w:rPr>
          <w:b/>
          <w:sz w:val="20"/>
          <w:szCs w:val="20"/>
        </w:rPr>
        <w:t>koordinatorici</w:t>
      </w:r>
      <w:r w:rsidR="00DD5124" w:rsidRPr="00DD5124">
        <w:rPr>
          <w:b/>
          <w:sz w:val="20"/>
          <w:szCs w:val="20"/>
        </w:rPr>
        <w:t xml:space="preserve"> za međunarodnu suradnju</w:t>
      </w:r>
      <w:r w:rsidR="004151DB" w:rsidRPr="00DD5124">
        <w:rPr>
          <w:b/>
          <w:sz w:val="20"/>
          <w:szCs w:val="20"/>
        </w:rPr>
        <w:t xml:space="preserve"> </w:t>
      </w:r>
      <w:r w:rsidR="00473686">
        <w:rPr>
          <w:b/>
          <w:sz w:val="20"/>
          <w:szCs w:val="20"/>
        </w:rPr>
        <w:t>(</w:t>
      </w:r>
      <w:hyperlink r:id="rId8" w:history="1">
        <w:r w:rsidR="008F210C" w:rsidRPr="00C46218">
          <w:rPr>
            <w:rStyle w:val="Hyperlink"/>
            <w:b/>
            <w:sz w:val="20"/>
            <w:szCs w:val="20"/>
          </w:rPr>
          <w:t>vesna.cavic@erf.hr</w:t>
        </w:r>
      </w:hyperlink>
      <w:r w:rsidR="00473686" w:rsidRPr="00473686">
        <w:rPr>
          <w:rStyle w:val="Hyperlink"/>
          <w:b/>
          <w:color w:val="auto"/>
          <w:sz w:val="20"/>
          <w:szCs w:val="20"/>
        </w:rPr>
        <w:t>)</w:t>
      </w:r>
      <w:r w:rsidR="004151DB" w:rsidRPr="006471BB">
        <w:rPr>
          <w:b/>
          <w:color w:val="FF0000"/>
          <w:sz w:val="20"/>
          <w:szCs w:val="20"/>
        </w:rPr>
        <w:t xml:space="preserve"> </w:t>
      </w:r>
    </w:p>
    <w:sectPr w:rsidR="004151DB" w:rsidRPr="00473686" w:rsidSect="00E374B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FED4D" w14:textId="77777777" w:rsidR="00E374B5" w:rsidRDefault="00E374B5" w:rsidP="001B245B">
      <w:pPr>
        <w:spacing w:after="0" w:line="240" w:lineRule="auto"/>
      </w:pPr>
      <w:r>
        <w:separator/>
      </w:r>
    </w:p>
  </w:endnote>
  <w:endnote w:type="continuationSeparator" w:id="0">
    <w:p w14:paraId="2073E221" w14:textId="77777777" w:rsidR="00E374B5" w:rsidRDefault="00E374B5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C83104-0900-4F57-814B-072E6E5A2C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79D79C0-477E-4ED3-B5C3-18FAEF90B790}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0BF3964-CAAA-4B8B-8F0C-4A29A28ED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3667024F" w14:textId="77777777" w:rsidR="00264797" w:rsidRPr="00264797" w:rsidRDefault="00EE1670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DD5124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D5C1" w14:textId="77777777" w:rsidR="00264797" w:rsidRDefault="00264797" w:rsidP="00834A3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F11D" w14:textId="77777777" w:rsidR="00E374B5" w:rsidRDefault="00E374B5" w:rsidP="001B245B">
      <w:pPr>
        <w:spacing w:after="0" w:line="240" w:lineRule="auto"/>
      </w:pPr>
      <w:r>
        <w:separator/>
      </w:r>
    </w:p>
  </w:footnote>
  <w:footnote w:type="continuationSeparator" w:id="0">
    <w:p w14:paraId="7B3E4EE5" w14:textId="77777777" w:rsidR="00E374B5" w:rsidRDefault="00E374B5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C009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503887D7" wp14:editId="23C0208B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1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1CAD3B61" wp14:editId="3CCBCBA2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3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8887" w14:textId="77777777" w:rsidR="00B23A38" w:rsidRPr="0021271C" w:rsidRDefault="00BA66D7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714FE60F" wp14:editId="2139AFFB">
          <wp:simplePos x="0" y="0"/>
          <wp:positionH relativeFrom="column">
            <wp:posOffset>5139055</wp:posOffset>
          </wp:positionH>
          <wp:positionV relativeFrom="paragraph">
            <wp:posOffset>-458470</wp:posOffset>
          </wp:positionV>
          <wp:extent cx="694690" cy="682625"/>
          <wp:effectExtent l="0" t="0" r="0" b="3175"/>
          <wp:wrapTopAndBottom/>
          <wp:docPr id="8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3D2104A1" wp14:editId="36BB632A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9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4DD81175" wp14:editId="75228F1D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10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zgDisplay Normal" w:hAnsi="UnizgDisplay Normal"/>
        <w:color w:val="717073"/>
        <w:sz w:val="26"/>
        <w:szCs w:val="26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8D57661"/>
    <w:multiLevelType w:val="hybridMultilevel"/>
    <w:tmpl w:val="EE6C2CC2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666454">
    <w:abstractNumId w:val="1"/>
  </w:num>
  <w:num w:numId="2" w16cid:durableId="16169060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9999904">
    <w:abstractNumId w:val="4"/>
  </w:num>
  <w:num w:numId="4" w16cid:durableId="1534612809">
    <w:abstractNumId w:val="2"/>
  </w:num>
  <w:num w:numId="5" w16cid:durableId="1762752589">
    <w:abstractNumId w:val="3"/>
  </w:num>
  <w:num w:numId="6" w16cid:durableId="17268770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6A8B"/>
    <w:rsid w:val="000213FF"/>
    <w:rsid w:val="00035CF5"/>
    <w:rsid w:val="00036EAA"/>
    <w:rsid w:val="0004573E"/>
    <w:rsid w:val="00063F6A"/>
    <w:rsid w:val="00076259"/>
    <w:rsid w:val="000C631C"/>
    <w:rsid w:val="000D0DE4"/>
    <w:rsid w:val="000D50B0"/>
    <w:rsid w:val="000F432F"/>
    <w:rsid w:val="00122B80"/>
    <w:rsid w:val="00122FDB"/>
    <w:rsid w:val="00153A4D"/>
    <w:rsid w:val="001656D7"/>
    <w:rsid w:val="001814B1"/>
    <w:rsid w:val="0018270B"/>
    <w:rsid w:val="00193993"/>
    <w:rsid w:val="001A02AE"/>
    <w:rsid w:val="001A0AD2"/>
    <w:rsid w:val="001A4D1C"/>
    <w:rsid w:val="001A4FA0"/>
    <w:rsid w:val="001B09EC"/>
    <w:rsid w:val="001B1ED5"/>
    <w:rsid w:val="001B245B"/>
    <w:rsid w:val="001C567B"/>
    <w:rsid w:val="00201308"/>
    <w:rsid w:val="00205186"/>
    <w:rsid w:val="00210857"/>
    <w:rsid w:val="00211335"/>
    <w:rsid w:val="0021271C"/>
    <w:rsid w:val="00221884"/>
    <w:rsid w:val="00242102"/>
    <w:rsid w:val="00256449"/>
    <w:rsid w:val="00263865"/>
    <w:rsid w:val="00264797"/>
    <w:rsid w:val="00266B27"/>
    <w:rsid w:val="00272587"/>
    <w:rsid w:val="002757E1"/>
    <w:rsid w:val="0029133F"/>
    <w:rsid w:val="00295252"/>
    <w:rsid w:val="002A2243"/>
    <w:rsid w:val="002C7320"/>
    <w:rsid w:val="002D43ED"/>
    <w:rsid w:val="002D6301"/>
    <w:rsid w:val="00301E4C"/>
    <w:rsid w:val="00315270"/>
    <w:rsid w:val="0031713C"/>
    <w:rsid w:val="00320EE8"/>
    <w:rsid w:val="00322C9A"/>
    <w:rsid w:val="00334EA3"/>
    <w:rsid w:val="003512FC"/>
    <w:rsid w:val="00380F85"/>
    <w:rsid w:val="00386717"/>
    <w:rsid w:val="00394E48"/>
    <w:rsid w:val="003B1DA5"/>
    <w:rsid w:val="003B1E7C"/>
    <w:rsid w:val="003C2D0B"/>
    <w:rsid w:val="003D61E7"/>
    <w:rsid w:val="004000FD"/>
    <w:rsid w:val="004151DB"/>
    <w:rsid w:val="00425E83"/>
    <w:rsid w:val="00427D87"/>
    <w:rsid w:val="00433F19"/>
    <w:rsid w:val="00435DE8"/>
    <w:rsid w:val="00447CBA"/>
    <w:rsid w:val="00454F5D"/>
    <w:rsid w:val="004623B6"/>
    <w:rsid w:val="00471E1F"/>
    <w:rsid w:val="00473686"/>
    <w:rsid w:val="00482885"/>
    <w:rsid w:val="00493311"/>
    <w:rsid w:val="004D5370"/>
    <w:rsid w:val="004E0D16"/>
    <w:rsid w:val="004E2931"/>
    <w:rsid w:val="004F1EBB"/>
    <w:rsid w:val="004F6F73"/>
    <w:rsid w:val="005108AE"/>
    <w:rsid w:val="00522087"/>
    <w:rsid w:val="005261B4"/>
    <w:rsid w:val="0053568D"/>
    <w:rsid w:val="00535776"/>
    <w:rsid w:val="00570307"/>
    <w:rsid w:val="00576295"/>
    <w:rsid w:val="005774B7"/>
    <w:rsid w:val="00586789"/>
    <w:rsid w:val="00593482"/>
    <w:rsid w:val="005A33D0"/>
    <w:rsid w:val="005C0304"/>
    <w:rsid w:val="005C045C"/>
    <w:rsid w:val="005E63B5"/>
    <w:rsid w:val="005F2300"/>
    <w:rsid w:val="00601361"/>
    <w:rsid w:val="0060374D"/>
    <w:rsid w:val="00603B9B"/>
    <w:rsid w:val="00615C43"/>
    <w:rsid w:val="0062356F"/>
    <w:rsid w:val="00623E97"/>
    <w:rsid w:val="00644BFA"/>
    <w:rsid w:val="006455A7"/>
    <w:rsid w:val="006471BB"/>
    <w:rsid w:val="006644EB"/>
    <w:rsid w:val="0066704C"/>
    <w:rsid w:val="006A01C2"/>
    <w:rsid w:val="006A367E"/>
    <w:rsid w:val="006C416D"/>
    <w:rsid w:val="006F748D"/>
    <w:rsid w:val="00703167"/>
    <w:rsid w:val="00730862"/>
    <w:rsid w:val="00735137"/>
    <w:rsid w:val="007634A9"/>
    <w:rsid w:val="00767E8F"/>
    <w:rsid w:val="0078276A"/>
    <w:rsid w:val="0079590A"/>
    <w:rsid w:val="00797319"/>
    <w:rsid w:val="007B4115"/>
    <w:rsid w:val="007C1754"/>
    <w:rsid w:val="007D1649"/>
    <w:rsid w:val="0080151A"/>
    <w:rsid w:val="00807890"/>
    <w:rsid w:val="00811AC9"/>
    <w:rsid w:val="0082036C"/>
    <w:rsid w:val="00834A31"/>
    <w:rsid w:val="00841A08"/>
    <w:rsid w:val="00855878"/>
    <w:rsid w:val="00864FB5"/>
    <w:rsid w:val="00870226"/>
    <w:rsid w:val="00891F44"/>
    <w:rsid w:val="008A0FB3"/>
    <w:rsid w:val="008D01A9"/>
    <w:rsid w:val="008D1A0D"/>
    <w:rsid w:val="008D3F35"/>
    <w:rsid w:val="008E2EF2"/>
    <w:rsid w:val="008F210C"/>
    <w:rsid w:val="009036DD"/>
    <w:rsid w:val="00906496"/>
    <w:rsid w:val="00906B3A"/>
    <w:rsid w:val="00915801"/>
    <w:rsid w:val="00946058"/>
    <w:rsid w:val="00962E7E"/>
    <w:rsid w:val="00971C04"/>
    <w:rsid w:val="00974A1D"/>
    <w:rsid w:val="0099335C"/>
    <w:rsid w:val="00997502"/>
    <w:rsid w:val="009A5059"/>
    <w:rsid w:val="009C1C14"/>
    <w:rsid w:val="009C5DD2"/>
    <w:rsid w:val="009F0999"/>
    <w:rsid w:val="00A30356"/>
    <w:rsid w:val="00A30684"/>
    <w:rsid w:val="00A351AB"/>
    <w:rsid w:val="00A40595"/>
    <w:rsid w:val="00A45352"/>
    <w:rsid w:val="00A54273"/>
    <w:rsid w:val="00A6098A"/>
    <w:rsid w:val="00A67A32"/>
    <w:rsid w:val="00A77284"/>
    <w:rsid w:val="00AC16D8"/>
    <w:rsid w:val="00AC33F7"/>
    <w:rsid w:val="00AF2215"/>
    <w:rsid w:val="00B20900"/>
    <w:rsid w:val="00B21A4F"/>
    <w:rsid w:val="00B22A58"/>
    <w:rsid w:val="00B23A38"/>
    <w:rsid w:val="00B24040"/>
    <w:rsid w:val="00B256DB"/>
    <w:rsid w:val="00B25732"/>
    <w:rsid w:val="00B36D08"/>
    <w:rsid w:val="00B44FEC"/>
    <w:rsid w:val="00B5559F"/>
    <w:rsid w:val="00B60A12"/>
    <w:rsid w:val="00B73BD8"/>
    <w:rsid w:val="00B7697A"/>
    <w:rsid w:val="00BA66D7"/>
    <w:rsid w:val="00BC027E"/>
    <w:rsid w:val="00BC08C6"/>
    <w:rsid w:val="00BC35D8"/>
    <w:rsid w:val="00BF7583"/>
    <w:rsid w:val="00C27D2E"/>
    <w:rsid w:val="00C35C3C"/>
    <w:rsid w:val="00C37ADD"/>
    <w:rsid w:val="00C538C0"/>
    <w:rsid w:val="00C5608E"/>
    <w:rsid w:val="00C65649"/>
    <w:rsid w:val="00CA047F"/>
    <w:rsid w:val="00CC7D28"/>
    <w:rsid w:val="00CD0D09"/>
    <w:rsid w:val="00CD59E7"/>
    <w:rsid w:val="00CE5A2D"/>
    <w:rsid w:val="00D170C5"/>
    <w:rsid w:val="00D3630A"/>
    <w:rsid w:val="00D41813"/>
    <w:rsid w:val="00D45AE9"/>
    <w:rsid w:val="00D46D90"/>
    <w:rsid w:val="00D47DD8"/>
    <w:rsid w:val="00D5233E"/>
    <w:rsid w:val="00D7446E"/>
    <w:rsid w:val="00D81C02"/>
    <w:rsid w:val="00D94116"/>
    <w:rsid w:val="00DB74D6"/>
    <w:rsid w:val="00DD5124"/>
    <w:rsid w:val="00DD7543"/>
    <w:rsid w:val="00DF3DB6"/>
    <w:rsid w:val="00E1101D"/>
    <w:rsid w:val="00E12BD0"/>
    <w:rsid w:val="00E27CF9"/>
    <w:rsid w:val="00E36A97"/>
    <w:rsid w:val="00E374B5"/>
    <w:rsid w:val="00E734E7"/>
    <w:rsid w:val="00E83E93"/>
    <w:rsid w:val="00E8430C"/>
    <w:rsid w:val="00E95BC7"/>
    <w:rsid w:val="00E96372"/>
    <w:rsid w:val="00EE04AC"/>
    <w:rsid w:val="00EE1670"/>
    <w:rsid w:val="00EE4921"/>
    <w:rsid w:val="00F0054B"/>
    <w:rsid w:val="00F15101"/>
    <w:rsid w:val="00F2273E"/>
    <w:rsid w:val="00F53F91"/>
    <w:rsid w:val="00F541E5"/>
    <w:rsid w:val="00F606B3"/>
    <w:rsid w:val="00F60981"/>
    <w:rsid w:val="00F85426"/>
    <w:rsid w:val="00F9099B"/>
    <w:rsid w:val="00F93FF4"/>
    <w:rsid w:val="00F97798"/>
    <w:rsid w:val="00FA395E"/>
    <w:rsid w:val="00FB1800"/>
    <w:rsid w:val="00FB454C"/>
    <w:rsid w:val="00FD26F1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FD35F"/>
  <w15:docId w15:val="{B28684C3-6C92-4817-9AB2-1D88BC72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cavic@erf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8BE77-421C-4278-9D43-227B6152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OPCI.dotx</Template>
  <TotalTime>85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 OPCI</vt:lpstr>
    </vt:vector>
  </TitlesOfParts>
  <Company>Hewlett-Packard Company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Anamarija Ivanagic</cp:lastModifiedBy>
  <cp:revision>34</cp:revision>
  <cp:lastPrinted>2012-11-05T13:44:00Z</cp:lastPrinted>
  <dcterms:created xsi:type="dcterms:W3CDTF">2013-09-23T08:31:00Z</dcterms:created>
  <dcterms:modified xsi:type="dcterms:W3CDTF">2024-04-26T08:17:00Z</dcterms:modified>
</cp:coreProperties>
</file>